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613EEB" w14:textId="2249ED7C" w:rsidR="00E0056C" w:rsidRDefault="003C5DAB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287156" wp14:editId="483378D8">
                <wp:simplePos x="0" y="0"/>
                <wp:positionH relativeFrom="page">
                  <wp:align>right</wp:align>
                </wp:positionH>
                <wp:positionV relativeFrom="paragraph">
                  <wp:posOffset>9315450</wp:posOffset>
                </wp:positionV>
                <wp:extent cx="552450" cy="2520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FEE00" w14:textId="03D0E21C" w:rsidR="003C5DAB" w:rsidRDefault="003C5DAB">
                            <w: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871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7.7pt;margin-top:733.5pt;width:43.5pt;height:19.85pt;z-index:251773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" filled="f" stroked="f" strokeweight=".5pt">
                <v:textbox>
                  <w:txbxContent>
                    <w:p w14:paraId="717FEE00" w14:textId="03D0E21C" w:rsidR="003C5DAB" w:rsidRDefault="003C5DAB">
                      <w:r>
                        <w:t>2018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123">
        <w:rPr>
          <w:noProof/>
        </w:rPr>
        <w:drawing>
          <wp:anchor distT="0" distB="0" distL="114300" distR="114300" simplePos="0" relativeHeight="251772928" behindDoc="0" locked="0" layoutInCell="1" allowOverlap="1" wp14:anchorId="317F7870" wp14:editId="57CB8967">
            <wp:simplePos x="0" y="0"/>
            <wp:positionH relativeFrom="margin">
              <wp:align>left</wp:align>
            </wp:positionH>
            <wp:positionV relativeFrom="paragraph">
              <wp:posOffset>7403910</wp:posOffset>
            </wp:positionV>
            <wp:extent cx="2895235" cy="2088108"/>
            <wp:effectExtent l="0" t="0" r="635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anksgiving2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35" cy="208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4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613EF8" wp14:editId="6F1F39D0">
                <wp:simplePos x="0" y="0"/>
                <wp:positionH relativeFrom="margin">
                  <wp:posOffset>-400050</wp:posOffset>
                </wp:positionH>
                <wp:positionV relativeFrom="paragraph">
                  <wp:posOffset>-342900</wp:posOffset>
                </wp:positionV>
                <wp:extent cx="7677150" cy="1905000"/>
                <wp:effectExtent l="0" t="0" r="0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13F97" w14:textId="0833560C" w:rsidR="006327F2" w:rsidRPr="00DA6941" w:rsidRDefault="006327F2" w:rsidP="00CF7DAA">
                            <w:pPr>
                              <w:spacing w:after="0"/>
                              <w:jc w:val="center"/>
                              <w:rPr>
                                <w:b/>
                                <w:color w:val="536142" w:themeColor="accent1" w:themeShade="80"/>
                                <w:sz w:val="54"/>
                                <w:szCs w:val="54"/>
                              </w:rPr>
                            </w:pPr>
                            <w:r w:rsidRPr="00DA6941">
                              <w:rPr>
                                <w:b/>
                                <w:color w:val="536142" w:themeColor="accent1" w:themeShade="80"/>
                                <w:sz w:val="54"/>
                                <w:szCs w:val="54"/>
                              </w:rPr>
                              <w:t>United Presbyterian Church</w:t>
                            </w:r>
                            <w:r w:rsidR="00CF7DAA" w:rsidRPr="00DA6941">
                              <w:rPr>
                                <w:b/>
                                <w:color w:val="536142" w:themeColor="accent1" w:themeShade="80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DA6941">
                              <w:rPr>
                                <w:b/>
                                <w:color w:val="536142" w:themeColor="accent1" w:themeShade="80"/>
                                <w:sz w:val="54"/>
                                <w:szCs w:val="54"/>
                              </w:rPr>
                              <w:t xml:space="preserve">Youth Group </w:t>
                            </w:r>
                          </w:p>
                          <w:p w14:paraId="21613F98" w14:textId="77777777" w:rsidR="006327F2" w:rsidRPr="00DA6941" w:rsidRDefault="006327F2" w:rsidP="006327F2">
                            <w:pPr>
                              <w:spacing w:after="0"/>
                              <w:jc w:val="center"/>
                              <w:rPr>
                                <w:b/>
                                <w:color w:val="536142" w:themeColor="accent1" w:themeShade="80"/>
                                <w:sz w:val="60"/>
                                <w:szCs w:val="60"/>
                              </w:rPr>
                            </w:pPr>
                            <w:r w:rsidRPr="00DA6941">
                              <w:rPr>
                                <w:b/>
                                <w:color w:val="536142" w:themeColor="accent1" w:themeShade="80"/>
                                <w:sz w:val="60"/>
                                <w:szCs w:val="60"/>
                              </w:rPr>
                              <w:t>Thanksgiving Pie Sale</w:t>
                            </w:r>
                          </w:p>
                          <w:p w14:paraId="21613F99" w14:textId="77777777" w:rsidR="006327F2" w:rsidRDefault="006327F2" w:rsidP="006327F2">
                            <w:pPr>
                              <w:spacing w:after="0"/>
                              <w:rPr>
                                <w:color w:val="663300" w:themeColor="accent4"/>
                                <w:sz w:val="24"/>
                                <w:szCs w:val="24"/>
                              </w:rPr>
                            </w:pPr>
                          </w:p>
                          <w:p w14:paraId="21613F9A" w14:textId="77777777" w:rsidR="00E0056C" w:rsidRDefault="00E0056C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13EF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31.5pt;margin-top:-27pt;width:604.5pt;height:150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" filled="f" stroked="f">
                <v:textbox>
                  <w:txbxContent>
                    <w:p w14:paraId="21613F97" w14:textId="0833560C" w:rsidR="006327F2" w:rsidRPr="00DA6941" w:rsidRDefault="006327F2" w:rsidP="00CF7DAA">
                      <w:pPr>
                        <w:spacing w:after="0"/>
                        <w:jc w:val="center"/>
                        <w:rPr>
                          <w:b/>
                          <w:color w:val="536142" w:themeColor="accent1" w:themeShade="80"/>
                          <w:sz w:val="54"/>
                          <w:szCs w:val="54"/>
                        </w:rPr>
                      </w:pPr>
                      <w:r w:rsidRPr="00DA6941">
                        <w:rPr>
                          <w:b/>
                          <w:color w:val="536142" w:themeColor="accent1" w:themeShade="80"/>
                          <w:sz w:val="54"/>
                          <w:szCs w:val="54"/>
                        </w:rPr>
                        <w:t>United Presbyterian Church</w:t>
                      </w:r>
                      <w:r w:rsidR="00CF7DAA" w:rsidRPr="00DA6941">
                        <w:rPr>
                          <w:b/>
                          <w:color w:val="536142" w:themeColor="accent1" w:themeShade="80"/>
                          <w:sz w:val="54"/>
                          <w:szCs w:val="54"/>
                        </w:rPr>
                        <w:t xml:space="preserve"> </w:t>
                      </w:r>
                      <w:r w:rsidRPr="00DA6941">
                        <w:rPr>
                          <w:b/>
                          <w:color w:val="536142" w:themeColor="accent1" w:themeShade="80"/>
                          <w:sz w:val="54"/>
                          <w:szCs w:val="54"/>
                        </w:rPr>
                        <w:t xml:space="preserve">Youth Group </w:t>
                      </w:r>
                    </w:p>
                    <w:p w14:paraId="21613F98" w14:textId="77777777" w:rsidR="006327F2" w:rsidRPr="00DA6941" w:rsidRDefault="006327F2" w:rsidP="006327F2">
                      <w:pPr>
                        <w:spacing w:after="0"/>
                        <w:jc w:val="center"/>
                        <w:rPr>
                          <w:b/>
                          <w:color w:val="536142" w:themeColor="accent1" w:themeShade="80"/>
                          <w:sz w:val="60"/>
                          <w:szCs w:val="60"/>
                        </w:rPr>
                      </w:pPr>
                      <w:r w:rsidRPr="00DA6941">
                        <w:rPr>
                          <w:b/>
                          <w:color w:val="536142" w:themeColor="accent1" w:themeShade="80"/>
                          <w:sz w:val="60"/>
                          <w:szCs w:val="60"/>
                        </w:rPr>
                        <w:t>Thanksgiving Pie Sale</w:t>
                      </w:r>
                    </w:p>
                    <w:p w14:paraId="21613F99" w14:textId="77777777" w:rsidR="006327F2" w:rsidRDefault="006327F2" w:rsidP="006327F2">
                      <w:pPr>
                        <w:spacing w:after="0"/>
                        <w:rPr>
                          <w:color w:val="663300" w:themeColor="accent4"/>
                          <w:sz w:val="24"/>
                          <w:szCs w:val="24"/>
                        </w:rPr>
                      </w:pPr>
                    </w:p>
                    <w:p w14:paraId="21613F9A" w14:textId="77777777" w:rsidR="00E0056C" w:rsidRDefault="00E0056C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94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21613EED" wp14:editId="60F4B6B0">
                <wp:simplePos x="0" y="0"/>
                <wp:positionH relativeFrom="margin">
                  <wp:posOffset>3028950</wp:posOffset>
                </wp:positionH>
                <wp:positionV relativeFrom="margin">
                  <wp:posOffset>8420100</wp:posOffset>
                </wp:positionV>
                <wp:extent cx="4060190" cy="1104900"/>
                <wp:effectExtent l="0" t="0" r="0" b="0"/>
                <wp:wrapNone/>
                <wp:docPr id="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13EFA" w14:textId="45365A82" w:rsidR="008B7F3A" w:rsidRPr="00080817" w:rsidRDefault="008B7F3A" w:rsidP="00623CCD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32"/>
                                <w:szCs w:val="32"/>
                              </w:rPr>
                            </w:pPr>
                            <w:r w:rsidRPr="00080817"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32"/>
                                <w:szCs w:val="32"/>
                              </w:rPr>
                              <w:t>Name: ______________</w:t>
                            </w:r>
                            <w:r w:rsidR="00CF7DAA" w:rsidRPr="00080817"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32"/>
                                <w:szCs w:val="32"/>
                              </w:rPr>
                              <w:t>____</w:t>
                            </w:r>
                            <w:r w:rsidRPr="00080817"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  <w:p w14:paraId="42EE0837" w14:textId="77777777" w:rsidR="00623CCD" w:rsidRPr="00080817" w:rsidRDefault="00623CCD" w:rsidP="00623CCD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  <w:p w14:paraId="7D1126E2" w14:textId="77777777" w:rsidR="00CF7DAA" w:rsidRPr="00080817" w:rsidRDefault="00CF7DAA" w:rsidP="00623CCD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14:paraId="21613EFC" w14:textId="77777777" w:rsidR="008B7F3A" w:rsidRPr="00080817" w:rsidRDefault="008B7F3A" w:rsidP="00623CCD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32"/>
                                <w:szCs w:val="32"/>
                              </w:rPr>
                            </w:pPr>
                            <w:r w:rsidRPr="00080817"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32"/>
                                <w:szCs w:val="32"/>
                              </w:rPr>
                              <w:t>Phone Number</w:t>
                            </w:r>
                            <w:proofErr w:type="gramStart"/>
                            <w:r w:rsidRPr="00080817"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32"/>
                                <w:szCs w:val="32"/>
                              </w:rPr>
                              <w:t>:_</w:t>
                            </w:r>
                            <w:proofErr w:type="gramEnd"/>
                            <w:r w:rsidRPr="00080817">
                              <w:rPr>
                                <w:rFonts w:asciiTheme="majorHAnsi" w:eastAsiaTheme="majorEastAsia" w:hAnsiTheme="majorHAnsi" w:cstheme="majorBidi"/>
                                <w:color w:val="8A600C" w:themeColor="accent3" w:themeShade="80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  <w:p w14:paraId="21613EFE" w14:textId="77777777" w:rsidR="008B7F3A" w:rsidRDefault="008B7F3A" w:rsidP="00CF7DAA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3EED" id="Text Box 55" o:spid="_x0000_s1027" type="#_x0000_t202" style="position:absolute;left:0;text-align:left;margin-left:238.5pt;margin-top:663pt;width:319.7pt;height:87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2TuQ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" o:allowincell="f" filled="f" stroked="f">
                <v:textbox>
                  <w:txbxContent>
                    <w:p w14:paraId="21613EFA" w14:textId="45365A82" w:rsidR="008B7F3A" w:rsidRPr="00080817" w:rsidRDefault="008B7F3A" w:rsidP="00623CCD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32"/>
                          <w:szCs w:val="32"/>
                        </w:rPr>
                      </w:pPr>
                      <w:r w:rsidRPr="00080817"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32"/>
                          <w:szCs w:val="32"/>
                        </w:rPr>
                        <w:t>Name: ______________</w:t>
                      </w:r>
                      <w:r w:rsidR="00CF7DAA" w:rsidRPr="00080817"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32"/>
                          <w:szCs w:val="32"/>
                        </w:rPr>
                        <w:t>____</w:t>
                      </w:r>
                      <w:r w:rsidRPr="00080817"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32"/>
                          <w:szCs w:val="32"/>
                        </w:rPr>
                        <w:t>_____</w:t>
                      </w:r>
                    </w:p>
                    <w:p w14:paraId="42EE0837" w14:textId="77777777" w:rsidR="00623CCD" w:rsidRPr="00080817" w:rsidRDefault="00623CCD" w:rsidP="00623CCD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32"/>
                          <w:szCs w:val="32"/>
                        </w:rPr>
                      </w:pPr>
                    </w:p>
                    <w:p w14:paraId="7D1126E2" w14:textId="77777777" w:rsidR="00CF7DAA" w:rsidRPr="00080817" w:rsidRDefault="00CF7DAA" w:rsidP="00623CCD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16"/>
                          <w:szCs w:val="16"/>
                        </w:rPr>
                      </w:pPr>
                    </w:p>
                    <w:p w14:paraId="21613EFC" w14:textId="77777777" w:rsidR="008B7F3A" w:rsidRPr="00080817" w:rsidRDefault="008B7F3A" w:rsidP="00623CCD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32"/>
                          <w:szCs w:val="32"/>
                        </w:rPr>
                      </w:pPr>
                      <w:r w:rsidRPr="00080817"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32"/>
                          <w:szCs w:val="32"/>
                        </w:rPr>
                        <w:t>Phone Number</w:t>
                      </w:r>
                      <w:proofErr w:type="gramStart"/>
                      <w:r w:rsidRPr="00080817"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32"/>
                          <w:szCs w:val="32"/>
                        </w:rPr>
                        <w:t>:_</w:t>
                      </w:r>
                      <w:proofErr w:type="gramEnd"/>
                      <w:r w:rsidRPr="00080817">
                        <w:rPr>
                          <w:rFonts w:asciiTheme="majorHAnsi" w:eastAsiaTheme="majorEastAsia" w:hAnsiTheme="majorHAnsi" w:cstheme="majorBidi"/>
                          <w:color w:val="8A600C" w:themeColor="accent3" w:themeShade="80"/>
                          <w:sz w:val="32"/>
                          <w:szCs w:val="32"/>
                        </w:rPr>
                        <w:t>________________</w:t>
                      </w:r>
                    </w:p>
                    <w:p w14:paraId="21613EFE" w14:textId="77777777" w:rsidR="008B7F3A" w:rsidRDefault="008B7F3A" w:rsidP="00CF7DAA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C476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468413" wp14:editId="6F956731">
                <wp:simplePos x="0" y="0"/>
                <wp:positionH relativeFrom="column">
                  <wp:posOffset>-66675</wp:posOffset>
                </wp:positionH>
                <wp:positionV relativeFrom="paragraph">
                  <wp:posOffset>6296025</wp:posOffset>
                </wp:positionV>
                <wp:extent cx="3705225" cy="1171575"/>
                <wp:effectExtent l="0" t="0" r="28575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171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FCE39" id="Rounded Rectangle 15" o:spid="_x0000_s1026" style="position:absolute;margin-left:-5.25pt;margin-top:495.75pt;width:291.75pt;height:92.2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" fillcolor="#c8d2bd [1940]" strokecolor="#526041 [1604]" strokeweight="2pt"/>
            </w:pict>
          </mc:Fallback>
        </mc:AlternateContent>
      </w:r>
      <w:r w:rsidR="000C476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FCC255" wp14:editId="3BA59C09">
                <wp:simplePos x="0" y="0"/>
                <wp:positionH relativeFrom="column">
                  <wp:posOffset>28575</wp:posOffset>
                </wp:positionH>
                <wp:positionV relativeFrom="paragraph">
                  <wp:posOffset>6391275</wp:posOffset>
                </wp:positionV>
                <wp:extent cx="914400" cy="10287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C899" w14:textId="0AFEDC10" w:rsidR="000C476D" w:rsidRPr="000C476D" w:rsidRDefault="000C476D" w:rsidP="000C476D">
                            <w:pPr>
                              <w:spacing w:after="0" w:line="288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C476D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Orders are </w:t>
                            </w:r>
                            <w:proofErr w:type="gramStart"/>
                            <w:r w:rsidRPr="000C476D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Due</w:t>
                            </w:r>
                            <w:proofErr w:type="gramEnd"/>
                            <w:r w:rsidRPr="000C476D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November 1</w:t>
                            </w:r>
                            <w:r w:rsidR="003C5DAB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0C476D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328264B5" w14:textId="77777777" w:rsidR="000C476D" w:rsidRDefault="000C476D" w:rsidP="000C476D">
                            <w:pPr>
                              <w:spacing w:after="0" w:line="288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F5E4666" w14:textId="3F572408" w:rsidR="000C476D" w:rsidRPr="000C476D" w:rsidRDefault="000C476D" w:rsidP="000C476D">
                            <w:pPr>
                              <w:spacing w:after="0" w:line="288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C476D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Pies can be Picked Up </w:t>
                            </w:r>
                            <w:r w:rsidR="003C5DAB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at UPC</w:t>
                            </w:r>
                          </w:p>
                          <w:p w14:paraId="6EBF9E4E" w14:textId="1AFEE2FF" w:rsidR="000C476D" w:rsidRPr="000C476D" w:rsidRDefault="000C476D" w:rsidP="000C476D">
                            <w:pPr>
                              <w:spacing w:after="0" w:line="288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C476D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Wednesday, November </w:t>
                            </w:r>
                            <w:r w:rsidR="00B13BFC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3C5DAB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1st</w:t>
                            </w:r>
                            <w:r w:rsidRPr="000C476D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="00B13BFC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0C476D">
                              <w:rPr>
                                <w:rFonts w:eastAsia="Times New Roman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45249A05" w14:textId="1B9A60AF" w:rsidR="000C476D" w:rsidRDefault="000C476D" w:rsidP="000C476D">
                            <w:r>
                              <w:t>Wednesday, November 23th at 6pm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CC255" id="Text Box 16" o:spid="_x0000_s1029" type="#_x0000_t202" style="position:absolute;left:0;text-align:left;margin-left:2.25pt;margin-top:503.25pt;width:1in;height:81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" filled="f" stroked="f" strokeweight=".5pt">
                <v:textbox>
                  <w:txbxContent>
                    <w:p w14:paraId="3C9EC899" w14:textId="0AFEDC10" w:rsidR="000C476D" w:rsidRPr="000C476D" w:rsidRDefault="000C476D" w:rsidP="000C476D">
                      <w:pPr>
                        <w:spacing w:after="0" w:line="288" w:lineRule="auto"/>
                        <w:jc w:val="center"/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0C476D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Orders are </w:t>
                      </w:r>
                      <w:proofErr w:type="gramStart"/>
                      <w:r w:rsidRPr="000C476D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Due</w:t>
                      </w:r>
                      <w:proofErr w:type="gramEnd"/>
                      <w:r w:rsidRPr="000C476D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by November 1</w:t>
                      </w:r>
                      <w:r w:rsidR="003C5DAB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0C476D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328264B5" w14:textId="77777777" w:rsidR="000C476D" w:rsidRDefault="000C476D" w:rsidP="000C476D">
                      <w:pPr>
                        <w:spacing w:after="0" w:line="288" w:lineRule="auto"/>
                        <w:jc w:val="center"/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F5E4666" w14:textId="3F572408" w:rsidR="000C476D" w:rsidRPr="000C476D" w:rsidRDefault="000C476D" w:rsidP="000C476D">
                      <w:pPr>
                        <w:spacing w:after="0" w:line="288" w:lineRule="auto"/>
                        <w:jc w:val="center"/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0C476D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Pies can be Picked Up </w:t>
                      </w:r>
                      <w:r w:rsidR="003C5DAB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at UPC</w:t>
                      </w:r>
                    </w:p>
                    <w:p w14:paraId="6EBF9E4E" w14:textId="1AFEE2FF" w:rsidR="000C476D" w:rsidRPr="000C476D" w:rsidRDefault="000C476D" w:rsidP="000C476D">
                      <w:pPr>
                        <w:spacing w:after="0" w:line="288" w:lineRule="auto"/>
                        <w:jc w:val="center"/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0C476D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Wednesday, November </w:t>
                      </w:r>
                      <w:r w:rsidR="00B13BFC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3C5DAB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1st</w:t>
                      </w:r>
                      <w:r w:rsidRPr="000C476D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at </w:t>
                      </w:r>
                      <w:r w:rsidR="00B13BFC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0C476D">
                        <w:rPr>
                          <w:rFonts w:eastAsia="Times New Roman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pm</w:t>
                      </w:r>
                    </w:p>
                    <w:p w14:paraId="45249A05" w14:textId="1B9A60AF" w:rsidR="000C476D" w:rsidRDefault="000C476D" w:rsidP="000C476D">
                      <w:r>
                        <w:t>Wednesday, November 23th at 6pm</w:t>
                      </w:r>
                    </w:p>
                  </w:txbxContent>
                </v:textbox>
              </v:shape>
            </w:pict>
          </mc:Fallback>
        </mc:AlternateContent>
      </w:r>
      <w:r w:rsidR="000C476D">
        <w:rPr>
          <w:noProof/>
        </w:rPr>
        <w:drawing>
          <wp:anchor distT="0" distB="0" distL="114300" distR="114300" simplePos="0" relativeHeight="251768832" behindDoc="1" locked="0" layoutInCell="0" allowOverlap="1" wp14:anchorId="1D13935F" wp14:editId="3F59F03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2313" cy="10144125"/>
            <wp:effectExtent l="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7762313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E4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F30055" wp14:editId="2D10958D">
                <wp:simplePos x="0" y="0"/>
                <wp:positionH relativeFrom="margin">
                  <wp:posOffset>3909848</wp:posOffset>
                </wp:positionH>
                <wp:positionV relativeFrom="paragraph">
                  <wp:posOffset>4918841</wp:posOffset>
                </wp:positionV>
                <wp:extent cx="2963918" cy="3090042"/>
                <wp:effectExtent l="0" t="0" r="0" b="0"/>
                <wp:wrapNone/>
                <wp:docPr id="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918" cy="3090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4B0A2" w14:textId="5FFC8748" w:rsidR="00CF7DAA" w:rsidRPr="008B7F3A" w:rsidRDefault="00160716" w:rsidP="00CF7DAA">
                            <w:pPr>
                              <w:spacing w:after="0"/>
                              <w:jc w:val="center"/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 xml:space="preserve">Small Cheesecake </w:t>
                            </w:r>
                            <w:r w:rsidRPr="008B7F3A"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>$</w:t>
                            </w:r>
                            <w:r w:rsidR="00CF7DAA" w:rsidRPr="008B7F3A"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</w:p>
                          <w:tbl>
                            <w:tblPr>
                              <w:tblStyle w:val="LightShading-Accent3"/>
                              <w:tblW w:w="0" w:type="auto"/>
                              <w:tblInd w:w="-90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1309"/>
                              <w:gridCol w:w="236"/>
                              <w:gridCol w:w="281"/>
                              <w:gridCol w:w="888"/>
                              <w:gridCol w:w="1195"/>
                            </w:tblGrid>
                            <w:tr w:rsidR="00CF7DAA" w14:paraId="55C0E50F" w14:textId="77777777" w:rsidTr="00F83AE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676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309" w:type="dxa"/>
                                  <w:tcBorders>
                                    <w:top w:val="single" w:sz="8" w:space="0" w:color="EEB43E" w:themeColor="accent3"/>
                                  </w:tcBorders>
                                  <w:shd w:val="clear" w:color="auto" w:fill="auto"/>
                                </w:tcPr>
                                <w:p w14:paraId="77D94031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6480960E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34097379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699FC15F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30CA403D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5A0F3F1F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15F575BC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04B26F3D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4C6224A4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01EADA89" w14:textId="77777777" w:rsidR="00160716" w:rsidRPr="00080817" w:rsidRDefault="00160716" w:rsidP="00160716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6C248B3B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9CE6AB3" w14:textId="77777777" w:rsidR="00160716" w:rsidRPr="00080817" w:rsidRDefault="00160716" w:rsidP="00160716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50FE469A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7B8CE602" w14:textId="2C09F70F" w:rsidR="00CF7DAA" w:rsidRPr="00080817" w:rsidRDefault="00A06E4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 xml:space="preserve">_______  </w:t>
                                  </w:r>
                                </w:p>
                                <w:p w14:paraId="6760C74C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06CA9018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EEB43E" w:themeColor="accent3"/>
                                  </w:tcBorders>
                                  <w:shd w:val="clear" w:color="auto" w:fill="auto"/>
                                </w:tcPr>
                                <w:p w14:paraId="0C66D04E" w14:textId="77777777" w:rsidR="00CF7DAA" w:rsidRPr="00080817" w:rsidRDefault="00CF7DA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64" w:type="dxa"/>
                                  <w:gridSpan w:val="3"/>
                                  <w:tcBorders>
                                    <w:top w:val="single" w:sz="8" w:space="0" w:color="EEB43E" w:themeColor="accent3"/>
                                  </w:tcBorders>
                                  <w:shd w:val="clear" w:color="auto" w:fill="auto"/>
                                </w:tcPr>
                                <w:p w14:paraId="2406A843" w14:textId="1AFD8F15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E71C704" w14:textId="7EB7D298" w:rsidR="00CF7DAA" w:rsidRPr="00080817" w:rsidRDefault="0016071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Pumpkin</w:t>
                                  </w:r>
                                </w:p>
                                <w:p w14:paraId="5DECB287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5C89C938" w14:textId="272CC331" w:rsidR="00CF7DAA" w:rsidRPr="00080817" w:rsidRDefault="0016071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Almond Amaretto</w:t>
                                  </w:r>
                                </w:p>
                                <w:p w14:paraId="2CF963EE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767B5B3A" w14:textId="3AA6DB38" w:rsidR="00CF7DAA" w:rsidRPr="00080817" w:rsidRDefault="0016071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Blueberry Swirl</w:t>
                                  </w:r>
                                </w:p>
                                <w:p w14:paraId="7567C1FE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88A2C47" w14:textId="2E34BD99" w:rsidR="00CF7DAA" w:rsidRPr="00080817" w:rsidRDefault="0016071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Black Forrest</w:t>
                                  </w:r>
                                </w:p>
                                <w:p w14:paraId="385A70A6" w14:textId="77777777" w:rsidR="00160716" w:rsidRPr="00080817" w:rsidRDefault="0016071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3DCB58" w14:textId="0EB51A55" w:rsidR="00160716" w:rsidRPr="00080817" w:rsidRDefault="00A06E4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Cherry</w:t>
                                  </w:r>
                                </w:p>
                                <w:p w14:paraId="5AAEBE51" w14:textId="77777777" w:rsidR="00160716" w:rsidRPr="00080817" w:rsidRDefault="0016071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3F95DD2" w14:textId="3091118A" w:rsidR="00160716" w:rsidRPr="00080817" w:rsidRDefault="0016071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Strawberry Swirl</w:t>
                                  </w:r>
                                </w:p>
                                <w:p w14:paraId="406002E2" w14:textId="77777777" w:rsidR="00A06E46" w:rsidRPr="00080817" w:rsidRDefault="00A06E4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3E5B74A3" w14:textId="25D18E3D" w:rsidR="00A06E46" w:rsidRPr="00080817" w:rsidRDefault="00A06E4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Variety (Plain, Chocolate Swirl, Raspberry, Strawberry Swirl)</w:t>
                                  </w:r>
                                </w:p>
                                <w:p w14:paraId="55967791" w14:textId="77777777" w:rsidR="00A06E46" w:rsidRPr="00080817" w:rsidRDefault="00A06E4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57D17523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19879549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0176D5A2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46EE5F99" w14:textId="77777777" w:rsidR="00CF7DAA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41D64FD1" w14:textId="77777777" w:rsidR="00CF7DAA" w:rsidRPr="00080817" w:rsidRDefault="00CF7DAA" w:rsidP="00482CFA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</w:tc>
                            </w:tr>
                            <w:tr w:rsidR="00CF7DAA" w14:paraId="4EA5AD06" w14:textId="77777777" w:rsidTr="00F83AE7">
                              <w:trPr>
                                <w:trHeight w:val="5676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826" w:type="dxa"/>
                                  <w:gridSpan w:val="3"/>
                                  <w:tcBorders>
                                    <w:bottom w:val="single" w:sz="8" w:space="0" w:color="EEB43E" w:themeColor="accent3"/>
                                  </w:tcBorders>
                                </w:tcPr>
                                <w:p w14:paraId="65C6E6F3" w14:textId="7CC81C7A" w:rsidR="00CF7DAA" w:rsidRDefault="00CF7DAA" w:rsidP="00823A2F"/>
                              </w:tc>
                              <w:tc>
                                <w:tcPr>
                                  <w:tcW w:w="888" w:type="dxa"/>
                                  <w:tcBorders>
                                    <w:bottom w:val="single" w:sz="8" w:space="0" w:color="EEB43E" w:themeColor="accent3"/>
                                  </w:tcBorders>
                                </w:tcPr>
                                <w:p w14:paraId="64204C02" w14:textId="5F51F23D" w:rsidR="00CF7DAA" w:rsidRDefault="00CF7DA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195" w:type="dxa"/>
                                </w:tcPr>
                                <w:p w14:paraId="4610E795" w14:textId="77777777" w:rsidR="00CF7DAA" w:rsidRDefault="00CF7DAA" w:rsidP="00823A2F"/>
                                <w:p w14:paraId="11910677" w14:textId="77777777" w:rsidR="00CF7DAA" w:rsidRDefault="00CF7DAA" w:rsidP="00823A2F"/>
                                <w:p w14:paraId="03B1B3B7" w14:textId="77777777" w:rsidR="00CF7DAA" w:rsidRDefault="00CF7DAA" w:rsidP="00823A2F"/>
                                <w:p w14:paraId="53481499" w14:textId="77777777" w:rsidR="00CF7DAA" w:rsidRDefault="00CF7DAA" w:rsidP="00823A2F"/>
                                <w:p w14:paraId="0F4B165D" w14:textId="77777777" w:rsidR="00CF7DAA" w:rsidRDefault="00CF7DAA" w:rsidP="00823A2F"/>
                              </w:tc>
                            </w:tr>
                          </w:tbl>
                          <w:p w14:paraId="44EBA4B5" w14:textId="77777777" w:rsidR="00CF7DAA" w:rsidRPr="006327F2" w:rsidRDefault="00CF7DAA" w:rsidP="00CF7DA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Apple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30055" id="Text Box 51" o:spid="_x0000_s1030" type="#_x0000_t202" style="position:absolute;left:0;text-align:left;margin-left:307.85pt;margin-top:387.3pt;width:233.4pt;height:243.3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" filled="f" stroked="f">
                <v:textbox>
                  <w:txbxContent>
                    <w:p w14:paraId="7E64B0A2" w14:textId="5FFC8748" w:rsidR="00CF7DAA" w:rsidRPr="008B7F3A" w:rsidRDefault="00160716" w:rsidP="00CF7DAA">
                      <w:pPr>
                        <w:spacing w:after="0"/>
                        <w:jc w:val="center"/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 xml:space="preserve">Small Cheesecake </w:t>
                      </w:r>
                      <w:r w:rsidRPr="008B7F3A"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>$</w:t>
                      </w:r>
                      <w:r w:rsidR="00CF7DAA" w:rsidRPr="008B7F3A"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>1</w:t>
                      </w:r>
                      <w:r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>2</w:t>
                      </w:r>
                    </w:p>
                    <w:tbl>
                      <w:tblPr>
                        <w:tblStyle w:val="LightShading-Accent3"/>
                        <w:tblW w:w="0" w:type="auto"/>
                        <w:tblInd w:w="-90" w:type="dxa"/>
                        <w:tblLook w:val="0000" w:firstRow="0" w:lastRow="0" w:firstColumn="0" w:lastColumn="0" w:noHBand="0" w:noVBand="0"/>
                      </w:tblPr>
                      <w:tblGrid>
                        <w:gridCol w:w="1309"/>
                        <w:gridCol w:w="236"/>
                        <w:gridCol w:w="281"/>
                        <w:gridCol w:w="888"/>
                        <w:gridCol w:w="1195"/>
                      </w:tblGrid>
                      <w:tr w:rsidR="00CF7DAA" w14:paraId="55C0E50F" w14:textId="77777777" w:rsidTr="00F83AE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676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309" w:type="dxa"/>
                            <w:tcBorders>
                              <w:top w:val="single" w:sz="8" w:space="0" w:color="EEB43E" w:themeColor="accent3"/>
                            </w:tcBorders>
                            <w:shd w:val="clear" w:color="auto" w:fill="auto"/>
                          </w:tcPr>
                          <w:p w14:paraId="77D94031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6480960E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34097379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699FC15F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30CA403D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5A0F3F1F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15F575BC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04B26F3D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4C6224A4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01EADA89" w14:textId="77777777" w:rsidR="00160716" w:rsidRPr="00080817" w:rsidRDefault="00160716" w:rsidP="00160716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6C248B3B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9CE6AB3" w14:textId="77777777" w:rsidR="00160716" w:rsidRPr="00080817" w:rsidRDefault="00160716" w:rsidP="00160716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50FE469A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7B8CE602" w14:textId="2C09F70F" w:rsidR="00CF7DAA" w:rsidRPr="00080817" w:rsidRDefault="00A06E4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 xml:space="preserve">_______  </w:t>
                            </w:r>
                          </w:p>
                          <w:p w14:paraId="6760C74C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06CA9018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8" w:space="0" w:color="EEB43E" w:themeColor="accent3"/>
                            </w:tcBorders>
                            <w:shd w:val="clear" w:color="auto" w:fill="auto"/>
                          </w:tcPr>
                          <w:p w14:paraId="0C66D04E" w14:textId="77777777" w:rsidR="00CF7DAA" w:rsidRPr="00080817" w:rsidRDefault="00CF7DA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364" w:type="dxa"/>
                            <w:gridSpan w:val="3"/>
                            <w:tcBorders>
                              <w:top w:val="single" w:sz="8" w:space="0" w:color="EEB43E" w:themeColor="accent3"/>
                            </w:tcBorders>
                            <w:shd w:val="clear" w:color="auto" w:fill="auto"/>
                          </w:tcPr>
                          <w:p w14:paraId="2406A843" w14:textId="1AFD8F15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E71C704" w14:textId="7EB7D298" w:rsidR="00CF7DAA" w:rsidRPr="00080817" w:rsidRDefault="0016071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Pumpkin</w:t>
                            </w:r>
                          </w:p>
                          <w:p w14:paraId="5DECB287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5C89C938" w14:textId="272CC331" w:rsidR="00CF7DAA" w:rsidRPr="00080817" w:rsidRDefault="0016071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Almond Amaretto</w:t>
                            </w:r>
                          </w:p>
                          <w:p w14:paraId="2CF963EE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767B5B3A" w14:textId="3AA6DB38" w:rsidR="00CF7DAA" w:rsidRPr="00080817" w:rsidRDefault="0016071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Blueberry Swirl</w:t>
                            </w:r>
                          </w:p>
                          <w:p w14:paraId="7567C1FE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88A2C47" w14:textId="2E34BD99" w:rsidR="00CF7DAA" w:rsidRPr="00080817" w:rsidRDefault="0016071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Black Forrest</w:t>
                            </w:r>
                          </w:p>
                          <w:p w14:paraId="385A70A6" w14:textId="77777777" w:rsidR="00160716" w:rsidRPr="00080817" w:rsidRDefault="0016071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3DCB58" w14:textId="0EB51A55" w:rsidR="00160716" w:rsidRPr="00080817" w:rsidRDefault="00A06E4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Cherry</w:t>
                            </w:r>
                          </w:p>
                          <w:p w14:paraId="5AAEBE51" w14:textId="77777777" w:rsidR="00160716" w:rsidRPr="00080817" w:rsidRDefault="0016071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3F95DD2" w14:textId="3091118A" w:rsidR="00160716" w:rsidRPr="00080817" w:rsidRDefault="0016071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Strawberry Swirl</w:t>
                            </w:r>
                          </w:p>
                          <w:p w14:paraId="406002E2" w14:textId="77777777" w:rsidR="00A06E46" w:rsidRPr="00080817" w:rsidRDefault="00A06E4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3E5B74A3" w14:textId="25D18E3D" w:rsidR="00A06E46" w:rsidRPr="00080817" w:rsidRDefault="00A06E4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Variety (Plain, Chocolate Swirl, Raspberry, Strawberry Swirl)</w:t>
                            </w:r>
                          </w:p>
                          <w:p w14:paraId="55967791" w14:textId="77777777" w:rsidR="00A06E46" w:rsidRPr="00080817" w:rsidRDefault="00A06E4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57D17523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19879549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0176D5A2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46EE5F99" w14:textId="77777777" w:rsidR="00CF7DAA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41D64FD1" w14:textId="77777777" w:rsidR="00CF7DAA" w:rsidRPr="00080817" w:rsidRDefault="00CF7DAA" w:rsidP="00482CFA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</w:tc>
                      </w:tr>
                      <w:tr w:rsidR="00CF7DAA" w14:paraId="4EA5AD06" w14:textId="77777777" w:rsidTr="00F83AE7">
                        <w:trPr>
                          <w:trHeight w:val="5676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826" w:type="dxa"/>
                            <w:gridSpan w:val="3"/>
                            <w:tcBorders>
                              <w:bottom w:val="single" w:sz="8" w:space="0" w:color="EEB43E" w:themeColor="accent3"/>
                            </w:tcBorders>
                          </w:tcPr>
                          <w:p w14:paraId="65C6E6F3" w14:textId="7CC81C7A" w:rsidR="00CF7DAA" w:rsidRDefault="00CF7DAA" w:rsidP="00823A2F"/>
                        </w:tc>
                        <w:tc>
                          <w:tcPr>
                            <w:tcW w:w="888" w:type="dxa"/>
                            <w:tcBorders>
                              <w:bottom w:val="single" w:sz="8" w:space="0" w:color="EEB43E" w:themeColor="accent3"/>
                            </w:tcBorders>
                          </w:tcPr>
                          <w:p w14:paraId="64204C02" w14:textId="5F51F23D" w:rsidR="00CF7DAA" w:rsidRDefault="00CF7DA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195" w:type="dxa"/>
                          </w:tcPr>
                          <w:p w14:paraId="4610E795" w14:textId="77777777" w:rsidR="00CF7DAA" w:rsidRDefault="00CF7DAA" w:rsidP="00823A2F"/>
                          <w:p w14:paraId="11910677" w14:textId="77777777" w:rsidR="00CF7DAA" w:rsidRDefault="00CF7DAA" w:rsidP="00823A2F"/>
                          <w:p w14:paraId="03B1B3B7" w14:textId="77777777" w:rsidR="00CF7DAA" w:rsidRDefault="00CF7DAA" w:rsidP="00823A2F"/>
                          <w:p w14:paraId="53481499" w14:textId="77777777" w:rsidR="00CF7DAA" w:rsidRDefault="00CF7DAA" w:rsidP="00823A2F"/>
                          <w:p w14:paraId="0F4B165D" w14:textId="77777777" w:rsidR="00CF7DAA" w:rsidRDefault="00CF7DAA" w:rsidP="00823A2F"/>
                        </w:tc>
                      </w:tr>
                    </w:tbl>
                    <w:p w14:paraId="44EBA4B5" w14:textId="77777777" w:rsidR="00CF7DAA" w:rsidRPr="006327F2" w:rsidRDefault="00CF7DAA" w:rsidP="00CF7DA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Apple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71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613EF0" wp14:editId="2FCE9CA8">
                <wp:simplePos x="0" y="0"/>
                <wp:positionH relativeFrom="column">
                  <wp:posOffset>4000500</wp:posOffset>
                </wp:positionH>
                <wp:positionV relativeFrom="paragraph">
                  <wp:posOffset>2819400</wp:posOffset>
                </wp:positionV>
                <wp:extent cx="2434590" cy="2133600"/>
                <wp:effectExtent l="0" t="0" r="0" b="0"/>
                <wp:wrapNone/>
                <wp:docPr id="1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13F04" w14:textId="5699F8D6" w:rsidR="00482CFA" w:rsidRPr="008B7F3A" w:rsidRDefault="00A4243E" w:rsidP="00482CFA">
                            <w:pPr>
                              <w:spacing w:after="0"/>
                              <w:jc w:val="center"/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>8</w:t>
                            </w:r>
                            <w:r w:rsidR="00482CFA" w:rsidRPr="008B7F3A"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 xml:space="preserve"> Inch No Sugar </w:t>
                            </w:r>
                            <w:r w:rsidR="00983526" w:rsidRPr="008B7F3A"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>Added Pies</w:t>
                            </w:r>
                            <w:r w:rsidR="00482CFA" w:rsidRPr="008B7F3A"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 xml:space="preserve"> $12</w:t>
                            </w:r>
                          </w:p>
                          <w:tbl>
                            <w:tblPr>
                              <w:tblStyle w:val="LightShading-Accent3"/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1237"/>
                              <w:gridCol w:w="588"/>
                              <w:gridCol w:w="1721"/>
                            </w:tblGrid>
                            <w:tr w:rsidR="00482CFA" w14:paraId="21613F1F" w14:textId="77777777" w:rsidTr="00482CF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676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242" w:type="dxa"/>
                                  <w:tcBorders>
                                    <w:top w:val="single" w:sz="8" w:space="0" w:color="EEB43E" w:themeColor="accent3"/>
                                    <w:left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</w:tcPr>
                                <w:p w14:paraId="21613F05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06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07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08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09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0A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0B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7FEB6600" w14:textId="77777777" w:rsidR="00160716" w:rsidRPr="00080817" w:rsidRDefault="00160716" w:rsidP="00160716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0C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0D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0E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0F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0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1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2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3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4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5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9" w:type="dxa"/>
                                  <w:gridSpan w:val="2"/>
                                  <w:tcBorders>
                                    <w:top w:val="single" w:sz="8" w:space="0" w:color="EEB43E" w:themeColor="accent3"/>
                                    <w:left w:val="none" w:sz="0" w:space="0" w:color="auto"/>
                                    <w:bottom w:val="nil"/>
                                    <w:right w:val="none" w:sz="0" w:space="0" w:color="auto"/>
                                  </w:tcBorders>
                                  <w:shd w:val="clear" w:color="auto" w:fill="auto"/>
                                </w:tcPr>
                                <w:p w14:paraId="21613F16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7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Apple</w:t>
                                  </w:r>
                                </w:p>
                                <w:p w14:paraId="21613F18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9" w14:textId="4E8B8CB1" w:rsidR="00482CFA" w:rsidRPr="00080817" w:rsidRDefault="00A4243E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Blueberry</w:t>
                                  </w:r>
                                </w:p>
                                <w:p w14:paraId="21613F1A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B" w14:textId="7CA481F6" w:rsidR="00482CFA" w:rsidRPr="00080817" w:rsidRDefault="00A4243E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Cherry</w:t>
                                  </w:r>
                                </w:p>
                                <w:p w14:paraId="6DBF5144" w14:textId="77777777" w:rsidR="00160716" w:rsidRPr="00080817" w:rsidRDefault="00160716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66D5EDF8" w14:textId="1D06EE9F" w:rsidR="00160716" w:rsidRPr="00080817" w:rsidRDefault="00160716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P</w:t>
                                  </w:r>
                                  <w:r w:rsidR="00F83AE7" w:rsidRPr="00080817">
                                    <w:rPr>
                                      <w:color w:val="8A600C" w:themeColor="accent3" w:themeShade="80"/>
                                    </w:rPr>
                                    <w:t>each</w:t>
                                  </w:r>
                                </w:p>
                                <w:p w14:paraId="21613F1C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D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1E" w14:textId="77777777" w:rsidR="00482CFA" w:rsidRPr="00080817" w:rsidRDefault="00482CFA" w:rsidP="00482CF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</w:tc>
                            </w:tr>
                            <w:tr w:rsidR="00482CFA" w14:paraId="21613F26" w14:textId="77777777" w:rsidTr="00482CFA">
                              <w:trPr>
                                <w:trHeight w:val="5676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881" w:type="dxa"/>
                                  <w:gridSpan w:val="2"/>
                                  <w:tcBorders>
                                    <w:left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21613F20" w14:textId="77777777" w:rsidR="00482CFA" w:rsidRDefault="00482CFA" w:rsidP="00823A2F"/>
                              </w:tc>
                              <w:tc>
                                <w:tcPr>
                                  <w:tcW w:w="1880" w:type="dxa"/>
                                  <w:tcBorders>
                                    <w:top w:val="nil"/>
                                  </w:tcBorders>
                                </w:tcPr>
                                <w:p w14:paraId="21613F21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1613F22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1613F23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1613F24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1613F25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14:paraId="21613F27" w14:textId="77777777" w:rsidR="00482CFA" w:rsidRPr="006327F2" w:rsidRDefault="00482CFA" w:rsidP="00482CF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Apple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3EF0" id="Text Box 49" o:spid="_x0000_s1031" type="#_x0000_t202" style="position:absolute;left:0;text-align:left;margin-left:315pt;margin-top:222pt;width:191.7pt;height:16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syuw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" filled="f" stroked="f">
                <v:textbox>
                  <w:txbxContent>
                    <w:p w14:paraId="21613F04" w14:textId="5699F8D6" w:rsidR="00482CFA" w:rsidRPr="008B7F3A" w:rsidRDefault="00A4243E" w:rsidP="00482CFA">
                      <w:pPr>
                        <w:spacing w:after="0"/>
                        <w:jc w:val="center"/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>8</w:t>
                      </w:r>
                      <w:r w:rsidR="00482CFA" w:rsidRPr="008B7F3A"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 xml:space="preserve"> Inch No Sugar </w:t>
                      </w:r>
                      <w:r w:rsidR="00983526" w:rsidRPr="008B7F3A"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>Added Pies</w:t>
                      </w:r>
                      <w:r w:rsidR="00482CFA" w:rsidRPr="008B7F3A"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 xml:space="preserve"> $12</w:t>
                      </w:r>
                    </w:p>
                    <w:tbl>
                      <w:tblPr>
                        <w:tblStyle w:val="LightShading-Accent3"/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1237"/>
                        <w:gridCol w:w="588"/>
                        <w:gridCol w:w="1721"/>
                      </w:tblGrid>
                      <w:tr w:rsidR="00482CFA" w14:paraId="21613F1F" w14:textId="77777777" w:rsidTr="00482CF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676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242" w:type="dxa"/>
                            <w:tcBorders>
                              <w:top w:val="single" w:sz="8" w:space="0" w:color="EEB43E" w:themeColor="accent3"/>
                              <w:left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</w:tcPr>
                          <w:p w14:paraId="21613F05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06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07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08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09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0A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0B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7FEB6600" w14:textId="77777777" w:rsidR="00160716" w:rsidRPr="00080817" w:rsidRDefault="00160716" w:rsidP="00160716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0C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0D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0E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0F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0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1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2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3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4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5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519" w:type="dxa"/>
                            <w:gridSpan w:val="2"/>
                            <w:tcBorders>
                              <w:top w:val="single" w:sz="8" w:space="0" w:color="EEB43E" w:themeColor="accent3"/>
                              <w:left w:val="none" w:sz="0" w:space="0" w:color="auto"/>
                              <w:bottom w:val="nil"/>
                              <w:right w:val="none" w:sz="0" w:space="0" w:color="auto"/>
                            </w:tcBorders>
                            <w:shd w:val="clear" w:color="auto" w:fill="auto"/>
                          </w:tcPr>
                          <w:p w14:paraId="21613F16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7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Apple</w:t>
                            </w:r>
                          </w:p>
                          <w:p w14:paraId="21613F18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9" w14:textId="4E8B8CB1" w:rsidR="00482CFA" w:rsidRPr="00080817" w:rsidRDefault="00A4243E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Blueberry</w:t>
                            </w:r>
                          </w:p>
                          <w:p w14:paraId="21613F1A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B" w14:textId="7CA481F6" w:rsidR="00482CFA" w:rsidRPr="00080817" w:rsidRDefault="00A4243E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Cherry</w:t>
                            </w:r>
                          </w:p>
                          <w:p w14:paraId="6DBF5144" w14:textId="77777777" w:rsidR="00160716" w:rsidRPr="00080817" w:rsidRDefault="00160716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66D5EDF8" w14:textId="1D06EE9F" w:rsidR="00160716" w:rsidRPr="00080817" w:rsidRDefault="00160716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P</w:t>
                            </w:r>
                            <w:r w:rsidR="00F83AE7" w:rsidRPr="00080817">
                              <w:rPr>
                                <w:color w:val="8A600C" w:themeColor="accent3" w:themeShade="80"/>
                              </w:rPr>
                              <w:t>each</w:t>
                            </w:r>
                          </w:p>
                          <w:p w14:paraId="21613F1C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D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1E" w14:textId="77777777" w:rsidR="00482CFA" w:rsidRPr="00080817" w:rsidRDefault="00482CFA" w:rsidP="00482CF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</w:tc>
                      </w:tr>
                      <w:tr w:rsidR="00482CFA" w14:paraId="21613F26" w14:textId="77777777" w:rsidTr="00482CFA">
                        <w:trPr>
                          <w:trHeight w:val="5676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881" w:type="dxa"/>
                            <w:gridSpan w:val="2"/>
                            <w:tcBorders>
                              <w:left w:val="none" w:sz="0" w:space="0" w:color="auto"/>
                              <w:right w:val="none" w:sz="0" w:space="0" w:color="auto"/>
                            </w:tcBorders>
                          </w:tcPr>
                          <w:p w14:paraId="21613F20" w14:textId="77777777" w:rsidR="00482CFA" w:rsidRDefault="00482CFA" w:rsidP="00823A2F"/>
                        </w:tc>
                        <w:tc>
                          <w:tcPr>
                            <w:tcW w:w="1880" w:type="dxa"/>
                            <w:tcBorders>
                              <w:top w:val="nil"/>
                            </w:tcBorders>
                          </w:tcPr>
                          <w:p w14:paraId="21613F21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1613F22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1613F23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1613F24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1613F25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14:paraId="21613F27" w14:textId="77777777" w:rsidR="00482CFA" w:rsidRPr="006327F2" w:rsidRDefault="00482CFA" w:rsidP="00482CF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Apple </w:t>
                      </w:r>
                    </w:p>
                  </w:txbxContent>
                </v:textbox>
              </v:shape>
            </w:pict>
          </mc:Fallback>
        </mc:AlternateContent>
      </w:r>
      <w:r w:rsidR="0016071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613EF1" wp14:editId="2E9D4DE8">
                <wp:simplePos x="0" y="0"/>
                <wp:positionH relativeFrom="column">
                  <wp:posOffset>3905250</wp:posOffset>
                </wp:positionH>
                <wp:positionV relativeFrom="paragraph">
                  <wp:posOffset>781050</wp:posOffset>
                </wp:positionV>
                <wp:extent cx="2607945" cy="1905000"/>
                <wp:effectExtent l="0" t="0" r="0" b="0"/>
                <wp:wrapNone/>
                <wp:docPr id="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13F28" w14:textId="77777777" w:rsidR="00482CFA" w:rsidRPr="008B7F3A" w:rsidRDefault="00482CFA" w:rsidP="00482CFA">
                            <w:pPr>
                              <w:spacing w:after="0"/>
                              <w:jc w:val="center"/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F3A"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>Cakes $18</w:t>
                            </w:r>
                          </w:p>
                          <w:tbl>
                            <w:tblPr>
                              <w:tblStyle w:val="LightShading-Accent3"/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1242"/>
                              <w:gridCol w:w="639"/>
                              <w:gridCol w:w="1880"/>
                            </w:tblGrid>
                            <w:tr w:rsidR="00482CFA" w14:paraId="21613F43" w14:textId="77777777" w:rsidTr="00482CF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676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242" w:type="dxa"/>
                                  <w:tcBorders>
                                    <w:top w:val="single" w:sz="8" w:space="0" w:color="EEB43E" w:themeColor="accent3"/>
                                  </w:tcBorders>
                                  <w:shd w:val="clear" w:color="auto" w:fill="auto"/>
                                </w:tcPr>
                                <w:p w14:paraId="21613F29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2A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2B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2C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2D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2E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2F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0" w14:textId="66A5184F" w:rsidR="00482CFA" w:rsidRPr="00080817" w:rsidRDefault="0098352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4AFE5383" w14:textId="77777777" w:rsidR="00160716" w:rsidRPr="00080817" w:rsidRDefault="00160716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1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2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3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4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5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6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7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8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9" w14:textId="77777777" w:rsidR="00482CFA" w:rsidRPr="00080817" w:rsidRDefault="00482CF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9" w:type="dxa"/>
                                  <w:gridSpan w:val="2"/>
                                  <w:tcBorders>
                                    <w:top w:val="single" w:sz="8" w:space="0" w:color="EEB43E" w:themeColor="accent3"/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21613F3A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0002F93A" w14:textId="178DFCB2" w:rsidR="00A4243E" w:rsidRPr="00080817" w:rsidRDefault="00A4243E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Coconut</w:t>
                                  </w:r>
                                </w:p>
                                <w:p w14:paraId="0D1FC9D1" w14:textId="77777777" w:rsidR="00A4243E" w:rsidRPr="00080817" w:rsidRDefault="00A4243E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B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Carrot</w:t>
                                  </w:r>
                                </w:p>
                                <w:p w14:paraId="21613F3C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461266CB" w14:textId="04B51B18" w:rsidR="00160716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Triple Chocolate</w:t>
                                  </w:r>
                                </w:p>
                                <w:p w14:paraId="21613F3E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3F" w14:textId="1BE49805" w:rsidR="00482CFA" w:rsidRPr="00080817" w:rsidRDefault="00A4243E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 xml:space="preserve">Pumpkin with Cream </w:t>
                                  </w:r>
                                  <w:r w:rsidR="00482CFA" w:rsidRPr="00080817">
                                    <w:rPr>
                                      <w:color w:val="8A600C" w:themeColor="accent3" w:themeShade="80"/>
                                    </w:rPr>
                                    <w:t xml:space="preserve">Cheese Icing </w:t>
                                  </w:r>
                                </w:p>
                                <w:p w14:paraId="16165034" w14:textId="77777777" w:rsidR="00A4243E" w:rsidRPr="00080817" w:rsidRDefault="00A4243E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710FA392" w14:textId="77777777" w:rsidR="00A4243E" w:rsidRPr="00080817" w:rsidRDefault="00A4243E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40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41" w14:textId="77777777" w:rsidR="00482CFA" w:rsidRPr="00080817" w:rsidRDefault="00482CF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42" w14:textId="77777777" w:rsidR="00482CFA" w:rsidRPr="00080817" w:rsidRDefault="00482CFA" w:rsidP="00482CF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</w:tc>
                            </w:tr>
                            <w:tr w:rsidR="00482CFA" w14:paraId="21613F4A" w14:textId="77777777" w:rsidTr="00482CFA">
                              <w:trPr>
                                <w:trHeight w:val="5676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881" w:type="dxa"/>
                                  <w:gridSpan w:val="2"/>
                                  <w:tcBorders>
                                    <w:bottom w:val="single" w:sz="8" w:space="0" w:color="EEB43E" w:themeColor="accent3"/>
                                  </w:tcBorders>
                                </w:tcPr>
                                <w:p w14:paraId="21613F44" w14:textId="77777777" w:rsidR="00482CFA" w:rsidRDefault="00482CFA" w:rsidP="00823A2F"/>
                              </w:tc>
                              <w:tc>
                                <w:tcPr>
                                  <w:tcW w:w="1880" w:type="dxa"/>
                                  <w:tcBorders>
                                    <w:top w:val="nil"/>
                                  </w:tcBorders>
                                </w:tcPr>
                                <w:p w14:paraId="21613F45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1613F46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1613F47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1613F48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1613F49" w14:textId="77777777" w:rsidR="00482CFA" w:rsidRDefault="00482CFA" w:rsidP="00823A2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14:paraId="21613F4B" w14:textId="77777777" w:rsidR="00482CFA" w:rsidRPr="006327F2" w:rsidRDefault="00482CFA" w:rsidP="00482CF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Apple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3EF1" id="_x0000_s1032" type="#_x0000_t202" style="position:absolute;left:0;text-align:left;margin-left:307.5pt;margin-top:61.5pt;width:205.35pt;height:15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" filled="f" stroked="f">
                <v:textbox>
                  <w:txbxContent>
                    <w:p w14:paraId="21613F28" w14:textId="77777777" w:rsidR="00482CFA" w:rsidRPr="008B7F3A" w:rsidRDefault="00482CFA" w:rsidP="00482CFA">
                      <w:pPr>
                        <w:spacing w:after="0"/>
                        <w:jc w:val="center"/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</w:pPr>
                      <w:r w:rsidRPr="008B7F3A"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>Cakes $18</w:t>
                      </w:r>
                    </w:p>
                    <w:tbl>
                      <w:tblPr>
                        <w:tblStyle w:val="LightShading-Accent3"/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1242"/>
                        <w:gridCol w:w="639"/>
                        <w:gridCol w:w="1880"/>
                      </w:tblGrid>
                      <w:tr w:rsidR="00482CFA" w14:paraId="21613F43" w14:textId="77777777" w:rsidTr="00482CF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676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242" w:type="dxa"/>
                            <w:tcBorders>
                              <w:top w:val="single" w:sz="8" w:space="0" w:color="EEB43E" w:themeColor="accent3"/>
                            </w:tcBorders>
                            <w:shd w:val="clear" w:color="auto" w:fill="auto"/>
                          </w:tcPr>
                          <w:p w14:paraId="21613F29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2A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2B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2C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2D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2E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2F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0" w14:textId="66A5184F" w:rsidR="00482CFA" w:rsidRPr="00080817" w:rsidRDefault="0098352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4AFE5383" w14:textId="77777777" w:rsidR="00160716" w:rsidRPr="00080817" w:rsidRDefault="00160716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1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2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3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4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5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6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7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8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9" w14:textId="77777777" w:rsidR="00482CFA" w:rsidRPr="00080817" w:rsidRDefault="00482CF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519" w:type="dxa"/>
                            <w:gridSpan w:val="2"/>
                            <w:tcBorders>
                              <w:top w:val="single" w:sz="8" w:space="0" w:color="EEB43E" w:themeColor="accent3"/>
                              <w:bottom w:val="nil"/>
                            </w:tcBorders>
                            <w:shd w:val="clear" w:color="auto" w:fill="auto"/>
                          </w:tcPr>
                          <w:p w14:paraId="21613F3A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0002F93A" w14:textId="178DFCB2" w:rsidR="00A4243E" w:rsidRPr="00080817" w:rsidRDefault="00A4243E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Coconut</w:t>
                            </w:r>
                          </w:p>
                          <w:p w14:paraId="0D1FC9D1" w14:textId="77777777" w:rsidR="00A4243E" w:rsidRPr="00080817" w:rsidRDefault="00A4243E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B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Carrot</w:t>
                            </w:r>
                          </w:p>
                          <w:p w14:paraId="21613F3C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461266CB" w14:textId="04B51B18" w:rsidR="00160716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Triple Chocolate</w:t>
                            </w:r>
                          </w:p>
                          <w:p w14:paraId="21613F3E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3F" w14:textId="1BE49805" w:rsidR="00482CFA" w:rsidRPr="00080817" w:rsidRDefault="00A4243E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 xml:space="preserve">Pumpkin with Cream </w:t>
                            </w:r>
                            <w:r w:rsidR="00482CFA" w:rsidRPr="00080817">
                              <w:rPr>
                                <w:color w:val="8A600C" w:themeColor="accent3" w:themeShade="80"/>
                              </w:rPr>
                              <w:t xml:space="preserve">Cheese Icing </w:t>
                            </w:r>
                          </w:p>
                          <w:p w14:paraId="16165034" w14:textId="77777777" w:rsidR="00A4243E" w:rsidRPr="00080817" w:rsidRDefault="00A4243E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710FA392" w14:textId="77777777" w:rsidR="00A4243E" w:rsidRPr="00080817" w:rsidRDefault="00A4243E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40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41" w14:textId="77777777" w:rsidR="00482CFA" w:rsidRPr="00080817" w:rsidRDefault="00482CF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42" w14:textId="77777777" w:rsidR="00482CFA" w:rsidRPr="00080817" w:rsidRDefault="00482CFA" w:rsidP="00482CF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</w:tc>
                      </w:tr>
                      <w:tr w:rsidR="00482CFA" w14:paraId="21613F4A" w14:textId="77777777" w:rsidTr="00482CFA">
                        <w:trPr>
                          <w:trHeight w:val="5676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881" w:type="dxa"/>
                            <w:gridSpan w:val="2"/>
                            <w:tcBorders>
                              <w:bottom w:val="single" w:sz="8" w:space="0" w:color="EEB43E" w:themeColor="accent3"/>
                            </w:tcBorders>
                          </w:tcPr>
                          <w:p w14:paraId="21613F44" w14:textId="77777777" w:rsidR="00482CFA" w:rsidRDefault="00482CFA" w:rsidP="00823A2F"/>
                        </w:tc>
                        <w:tc>
                          <w:tcPr>
                            <w:tcW w:w="1880" w:type="dxa"/>
                            <w:tcBorders>
                              <w:top w:val="nil"/>
                            </w:tcBorders>
                          </w:tcPr>
                          <w:p w14:paraId="21613F45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1613F46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1613F47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1613F48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1613F49" w14:textId="77777777" w:rsidR="00482CFA" w:rsidRDefault="00482CFA" w:rsidP="00823A2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14:paraId="21613F4B" w14:textId="77777777" w:rsidR="00482CFA" w:rsidRPr="006327F2" w:rsidRDefault="00482CFA" w:rsidP="00482CF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Apple </w:t>
                      </w:r>
                    </w:p>
                  </w:txbxContent>
                </v:textbox>
              </v:shape>
            </w:pict>
          </mc:Fallback>
        </mc:AlternateContent>
      </w:r>
      <w:r w:rsidR="00160716">
        <w:rPr>
          <w:noProof/>
        </w:rPr>
        <w:drawing>
          <wp:anchor distT="0" distB="0" distL="114300" distR="114300" simplePos="0" relativeHeight="251761664" behindDoc="1" locked="0" layoutInCell="1" allowOverlap="1" wp14:anchorId="04E5EDCF" wp14:editId="6A2D7FF9">
            <wp:simplePos x="0" y="0"/>
            <wp:positionH relativeFrom="page">
              <wp:align>left</wp:align>
            </wp:positionH>
            <wp:positionV relativeFrom="paragraph">
              <wp:posOffset>7543800</wp:posOffset>
            </wp:positionV>
            <wp:extent cx="5448300" cy="2023745"/>
            <wp:effectExtent l="0" t="0" r="0" b="0"/>
            <wp:wrapNone/>
            <wp:docPr id="7" name="Picture 7" descr="http://static.vecteezy.com/system/resources/thumbnails/000/082/799/large/open-uri20141110-2-lvly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vecteezy.com/system/resources/thumbnails/000/082/799/large/open-uri20141110-2-lvlyd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DA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613EF2" wp14:editId="6DA5C5A3">
                <wp:simplePos x="0" y="0"/>
                <wp:positionH relativeFrom="column">
                  <wp:posOffset>114300</wp:posOffset>
                </wp:positionH>
                <wp:positionV relativeFrom="paragraph">
                  <wp:posOffset>819150</wp:posOffset>
                </wp:positionV>
                <wp:extent cx="2724150" cy="5757545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575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13F4C" w14:textId="77777777" w:rsidR="006327F2" w:rsidRPr="008B7F3A" w:rsidRDefault="006327F2" w:rsidP="00823A2F">
                            <w:pPr>
                              <w:spacing w:after="0"/>
                              <w:jc w:val="center"/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F3A"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>10 Inch Pies</w:t>
                            </w:r>
                            <w:r w:rsidR="00823A2F" w:rsidRPr="008B7F3A">
                              <w:rPr>
                                <w:color w:val="536142" w:themeColor="accent1" w:themeShade="80"/>
                                <w:sz w:val="32"/>
                                <w:szCs w:val="32"/>
                                <w:u w:val="single"/>
                              </w:rPr>
                              <w:t xml:space="preserve"> $16</w:t>
                            </w:r>
                          </w:p>
                          <w:tbl>
                            <w:tblPr>
                              <w:tblStyle w:val="LightShading-Accent3"/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1242"/>
                              <w:gridCol w:w="639"/>
                              <w:gridCol w:w="1880"/>
                            </w:tblGrid>
                            <w:tr w:rsidR="006327F2" w14:paraId="21613F8C" w14:textId="77777777" w:rsidTr="00CF7DA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676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242" w:type="dxa"/>
                                  <w:tcBorders>
                                    <w:top w:val="single" w:sz="8" w:space="0" w:color="EEB43E" w:themeColor="accent3"/>
                                  </w:tcBorders>
                                  <w:shd w:val="clear" w:color="auto" w:fill="auto"/>
                                </w:tcPr>
                                <w:p w14:paraId="21613F4D" w14:textId="19E46664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4E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4F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50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51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52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53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54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55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56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57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58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59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5A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5B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5C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5D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5E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5F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0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61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2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63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4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65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6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67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8" w14:textId="24251D3C" w:rsidR="00823A2F" w:rsidRPr="00080817" w:rsidRDefault="00CF7DAA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6FC24AB" w14:textId="77777777" w:rsidR="00CF7DAA" w:rsidRPr="00080817" w:rsidRDefault="00CF7DAA" w:rsidP="00CF7DAA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3EDF5C4A" w14:textId="3217863E" w:rsidR="00CF7DAA" w:rsidRPr="00080817" w:rsidRDefault="00CF7DAA" w:rsidP="00CF7DAA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34B2A078" w14:textId="77777777" w:rsidR="00CF7DAA" w:rsidRPr="00080817" w:rsidRDefault="00CF7DAA" w:rsidP="00CF7DAA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5C08513D" w14:textId="43C2E639" w:rsidR="00CF7DAA" w:rsidRPr="00080817" w:rsidRDefault="00CF7DAA" w:rsidP="00CF7DAA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_______</w:t>
                                  </w:r>
                                </w:p>
                                <w:p w14:paraId="21613F6A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B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C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D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E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6F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70" w14:textId="77777777" w:rsidR="00823A2F" w:rsidRPr="00080817" w:rsidRDefault="00823A2F" w:rsidP="00823A2F">
                                  <w:pPr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9" w:type="dxa"/>
                                  <w:gridSpan w:val="2"/>
                                  <w:tcBorders>
                                    <w:top w:val="single" w:sz="8" w:space="0" w:color="EEB43E" w:themeColor="accent3"/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21613F71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72" w14:textId="77777777" w:rsidR="006327F2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Apple</w:t>
                                  </w:r>
                                </w:p>
                                <w:p w14:paraId="21613F73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74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Apple Caramel Walnut</w:t>
                                  </w:r>
                                </w:p>
                                <w:p w14:paraId="21613F75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76" w14:textId="0A243ED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Apple C</w:t>
                                  </w:r>
                                  <w:r w:rsidR="007A7CA6">
                                    <w:rPr>
                                      <w:color w:val="8A600C" w:themeColor="accent3" w:themeShade="80"/>
                                    </w:rPr>
                                    <w:t>ranberry</w:t>
                                  </w:r>
                                </w:p>
                                <w:p w14:paraId="21613F77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78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Pumpkin</w:t>
                                  </w:r>
                                </w:p>
                                <w:p w14:paraId="21613F79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7A" w14:textId="77777777" w:rsidR="008B7F3A" w:rsidRPr="00080817" w:rsidRDefault="008B7F3A" w:rsidP="008B7F3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Sweet Potato</w:t>
                                  </w:r>
                                </w:p>
                                <w:p w14:paraId="21613F7B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7C" w14:textId="77777777" w:rsidR="00823A2F" w:rsidRPr="00080817" w:rsidRDefault="008B7F3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Pecan</w:t>
                                  </w:r>
                                </w:p>
                                <w:p w14:paraId="21613F7D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7E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Cherry</w:t>
                                  </w:r>
                                </w:p>
                                <w:p w14:paraId="21613F7F" w14:textId="77777777" w:rsidR="008B7F3A" w:rsidRPr="00080817" w:rsidRDefault="008B7F3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80" w14:textId="77777777" w:rsidR="00823A2F" w:rsidRPr="00080817" w:rsidRDefault="008B7F3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Blueberry</w:t>
                                  </w:r>
                                </w:p>
                                <w:p w14:paraId="21613F81" w14:textId="77777777" w:rsidR="008B7F3A" w:rsidRPr="00080817" w:rsidRDefault="008B7F3A" w:rsidP="008B7F3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82" w14:textId="77777777" w:rsidR="00823A2F" w:rsidRPr="00080817" w:rsidRDefault="008B7F3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Mixed Fruit</w:t>
                                  </w:r>
                                </w:p>
                                <w:p w14:paraId="21613F83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62D172D9" w14:textId="77777777" w:rsidR="00B15551" w:rsidRPr="00080817" w:rsidRDefault="00B15551" w:rsidP="00B15551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proofErr w:type="spellStart"/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Peachberry</w:t>
                                  </w:r>
                                  <w:proofErr w:type="spellEnd"/>
                                </w:p>
                                <w:p w14:paraId="2ADD93C5" w14:textId="77777777" w:rsidR="00B15551" w:rsidRPr="00080817" w:rsidRDefault="00B15551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84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Apple Crumb</w:t>
                                  </w:r>
                                </w:p>
                                <w:p w14:paraId="14AC33DD" w14:textId="77777777" w:rsidR="00CF7DAA" w:rsidRPr="00080817" w:rsidRDefault="00CF7DA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D4E69B2" w14:textId="3439A549" w:rsidR="00CF7DAA" w:rsidRPr="00080817" w:rsidRDefault="00CF7DA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Cherry Crumb</w:t>
                                  </w:r>
                                </w:p>
                                <w:p w14:paraId="21613F85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87" w14:textId="313B7FCD" w:rsidR="00823A2F" w:rsidRPr="00080817" w:rsidRDefault="00B15551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 xml:space="preserve">Pineapple </w:t>
                                  </w:r>
                                  <w:proofErr w:type="spellStart"/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Upsidedown</w:t>
                                  </w:r>
                                  <w:proofErr w:type="spellEnd"/>
                                </w:p>
                                <w:p w14:paraId="21613F89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79FC614" w14:textId="377EC083" w:rsidR="00CF7DAA" w:rsidRPr="00080817" w:rsidRDefault="00A4243E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Peanut Butter</w:t>
                                  </w:r>
                                  <w:r w:rsidR="00823A2F" w:rsidRPr="00080817">
                                    <w:rPr>
                                      <w:color w:val="8A600C" w:themeColor="accent3" w:themeShade="80"/>
                                    </w:rPr>
                                    <w:t xml:space="preserve"> Cream</w:t>
                                  </w:r>
                                </w:p>
                                <w:p w14:paraId="0890F004" w14:textId="77777777" w:rsidR="00B15551" w:rsidRPr="00080817" w:rsidRDefault="00B15551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117AB673" w14:textId="77777777" w:rsidR="00B15551" w:rsidRPr="00080817" w:rsidRDefault="00B15551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Banana Cream</w:t>
                                  </w:r>
                                </w:p>
                                <w:p w14:paraId="3B546F38" w14:textId="77777777" w:rsidR="00B15551" w:rsidRPr="00080817" w:rsidRDefault="00B15551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BB61100" w14:textId="41CDA071" w:rsidR="00B15551" w:rsidRPr="00080817" w:rsidRDefault="00B15551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  <w:r w:rsidRPr="00080817">
                                    <w:rPr>
                                      <w:color w:val="8A600C" w:themeColor="accent3" w:themeShade="80"/>
                                    </w:rPr>
                                    <w:t>Chocolate Mousse</w:t>
                                  </w:r>
                                </w:p>
                                <w:p w14:paraId="4D6D2055" w14:textId="77777777" w:rsidR="00CF7DAA" w:rsidRPr="00080817" w:rsidRDefault="00CF7DA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1F95A9E3" w14:textId="77777777" w:rsidR="00CF7DAA" w:rsidRPr="00080817" w:rsidRDefault="00CF7DA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7429CDEA" w14:textId="77777777" w:rsidR="00CF7DAA" w:rsidRPr="00080817" w:rsidRDefault="00CF7DA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02CD7888" w14:textId="77777777" w:rsidR="00CF7DAA" w:rsidRPr="00080817" w:rsidRDefault="00CF7DA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882554D" w14:textId="77777777" w:rsidR="00CF7DAA" w:rsidRPr="00080817" w:rsidRDefault="00CF7DA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3B0B46AC" w14:textId="77777777" w:rsidR="00CF7DAA" w:rsidRPr="00080817" w:rsidRDefault="00CF7DAA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  <w:p w14:paraId="21613F8B" w14:textId="77777777" w:rsidR="00823A2F" w:rsidRPr="00080817" w:rsidRDefault="00823A2F" w:rsidP="00823A2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A600C" w:themeColor="accent3" w:themeShade="80"/>
                                    </w:rPr>
                                  </w:pPr>
                                </w:p>
                              </w:tc>
                            </w:tr>
                            <w:tr w:rsidR="00CF7DAA" w14:paraId="21613F93" w14:textId="77777777" w:rsidTr="00482CFA">
                              <w:trPr>
                                <w:trHeight w:val="5676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881" w:type="dxa"/>
                                  <w:gridSpan w:val="2"/>
                                  <w:tcBorders>
                                    <w:bottom w:val="single" w:sz="8" w:space="0" w:color="EEB43E" w:themeColor="accent3"/>
                                  </w:tcBorders>
                                </w:tcPr>
                                <w:p w14:paraId="033702AB" w14:textId="02B701D3" w:rsidR="00CF7DAA" w:rsidRDefault="00CF7DAA" w:rsidP="00CF7DAA"/>
                                <w:p w14:paraId="706E0DBE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491237FF" w14:textId="77777777" w:rsidR="00CF7DAA" w:rsidRDefault="00CF7DAA" w:rsidP="00CF7DAA"/>
                                <w:p w14:paraId="5AFB19DC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6E1C0029" w14:textId="77777777" w:rsidR="00CF7DAA" w:rsidRDefault="00CF7DAA" w:rsidP="00CF7DAA"/>
                                <w:p w14:paraId="433F0CAC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64D5EBFD" w14:textId="77777777" w:rsidR="00CF7DAA" w:rsidRDefault="00CF7DAA" w:rsidP="00CF7DAA"/>
                                <w:p w14:paraId="7DCB2A04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7617C4E0" w14:textId="77777777" w:rsidR="00CF7DAA" w:rsidRDefault="00CF7DAA" w:rsidP="00CF7DAA"/>
                                <w:p w14:paraId="08E8B519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62782CF6" w14:textId="77777777" w:rsidR="00CF7DAA" w:rsidRDefault="00CF7DAA" w:rsidP="00CF7DAA"/>
                                <w:p w14:paraId="3761D201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3EC234C6" w14:textId="77777777" w:rsidR="00CF7DAA" w:rsidRDefault="00CF7DAA" w:rsidP="00CF7DAA"/>
                                <w:p w14:paraId="3B6F638D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3B4AE6F9" w14:textId="77777777" w:rsidR="00CF7DAA" w:rsidRDefault="00CF7DAA" w:rsidP="00CF7DAA"/>
                                <w:p w14:paraId="438BB4A0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619D339E" w14:textId="77777777" w:rsidR="00CF7DAA" w:rsidRDefault="00CF7DAA" w:rsidP="00CF7DAA"/>
                                <w:p w14:paraId="66D217E7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24EBDB27" w14:textId="77777777" w:rsidR="00CF7DAA" w:rsidRDefault="00CF7DAA" w:rsidP="00CF7DAA"/>
                                <w:p w14:paraId="07431FAB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352294F3" w14:textId="77777777" w:rsidR="00CF7DAA" w:rsidRDefault="00CF7DAA" w:rsidP="00CF7DAA"/>
                                <w:p w14:paraId="0AB9001A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7645A668" w14:textId="77777777" w:rsidR="00CF7DAA" w:rsidRDefault="00CF7DAA" w:rsidP="00CF7DAA"/>
                                <w:p w14:paraId="690DD020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51F64EA4" w14:textId="77777777" w:rsidR="00CF7DAA" w:rsidRDefault="00CF7DAA" w:rsidP="00CF7DAA"/>
                                <w:p w14:paraId="7133BC72" w14:textId="77777777" w:rsidR="00CF7DAA" w:rsidRDefault="00CF7DAA" w:rsidP="00CF7DAA">
                                  <w:r>
                                    <w:t>_______</w:t>
                                  </w:r>
                                </w:p>
                                <w:p w14:paraId="68D15D91" w14:textId="77777777" w:rsidR="00CF7DAA" w:rsidRDefault="00CF7DAA" w:rsidP="00CF7DAA"/>
                                <w:p w14:paraId="42FF8321" w14:textId="77777777" w:rsidR="00CF7DAA" w:rsidRDefault="00CF7DAA" w:rsidP="00CF7DAA"/>
                                <w:p w14:paraId="5F5661B4" w14:textId="77777777" w:rsidR="00CF7DAA" w:rsidRDefault="00CF7DAA" w:rsidP="00CF7DAA"/>
                                <w:p w14:paraId="0FEF12A1" w14:textId="77777777" w:rsidR="00CF7DAA" w:rsidRDefault="00CF7DAA" w:rsidP="00CF7DAA"/>
                                <w:p w14:paraId="61AA74F7" w14:textId="77777777" w:rsidR="00CF7DAA" w:rsidRDefault="00CF7DAA" w:rsidP="00CF7DAA"/>
                                <w:p w14:paraId="635616B3" w14:textId="77777777" w:rsidR="00CF7DAA" w:rsidRDefault="00CF7DAA" w:rsidP="00CF7DAA"/>
                                <w:p w14:paraId="78B1AB3D" w14:textId="77777777" w:rsidR="00CF7DAA" w:rsidRDefault="00CF7DAA" w:rsidP="00CF7DAA"/>
                                <w:p w14:paraId="530337AC" w14:textId="77777777" w:rsidR="00CF7DAA" w:rsidRDefault="00CF7DAA" w:rsidP="00CF7DAA"/>
                                <w:p w14:paraId="3D7BACB5" w14:textId="77777777" w:rsidR="00CF7DAA" w:rsidRDefault="00CF7DAA" w:rsidP="00CF7DAA"/>
                                <w:p w14:paraId="21613F8D" w14:textId="77777777" w:rsidR="00CF7DAA" w:rsidRDefault="00CF7DAA" w:rsidP="00CF7DAA"/>
                              </w:tc>
                              <w:tc>
                                <w:tcPr>
                                  <w:tcW w:w="1880" w:type="dxa"/>
                                  <w:tcBorders>
                                    <w:top w:val="nil"/>
                                  </w:tcBorders>
                                </w:tcPr>
                                <w:p w14:paraId="4C9D72D2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4F4ABEAD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Apple</w:t>
                                  </w:r>
                                </w:p>
                                <w:p w14:paraId="0181CB44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6B5FB010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Apple Caramel Walnut</w:t>
                                  </w:r>
                                </w:p>
                                <w:p w14:paraId="50F25724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7C05D2B8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Apple Cinnamon</w:t>
                                  </w:r>
                                </w:p>
                                <w:p w14:paraId="0671EA76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5B3C7008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Pumpkin</w:t>
                                  </w:r>
                                </w:p>
                                <w:p w14:paraId="38A2C177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56E4D4E9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Sweet Potato</w:t>
                                  </w:r>
                                </w:p>
                                <w:p w14:paraId="23C8D0F4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6A04E01A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Pecan</w:t>
                                  </w:r>
                                </w:p>
                                <w:p w14:paraId="58163FE1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689D6CEF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Cherry</w:t>
                                  </w:r>
                                </w:p>
                                <w:p w14:paraId="7A68F0A0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6E4283B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Blueberry</w:t>
                                  </w:r>
                                </w:p>
                                <w:p w14:paraId="19E82DE3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7B3517C1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Mixed Fruit</w:t>
                                  </w:r>
                                </w:p>
                                <w:p w14:paraId="3EDD5374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4BD76B39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Apple Crumb</w:t>
                                  </w:r>
                                </w:p>
                                <w:p w14:paraId="22393AA2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088B12ED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Key Lime</w:t>
                                  </w:r>
                                </w:p>
                                <w:p w14:paraId="5A61B8CE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71FBA534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Pumpkin Cream</w:t>
                                  </w:r>
                                </w:p>
                                <w:p w14:paraId="5DFDAB15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679933BF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Peanut Butter Cream</w:t>
                                  </w:r>
                                </w:p>
                                <w:p w14:paraId="7B630E89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2318A0B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1613F92" w14:textId="77777777" w:rsidR="00CF7DAA" w:rsidRDefault="00CF7DAA" w:rsidP="00CF7DAA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14:paraId="21613F94" w14:textId="77777777" w:rsidR="006327F2" w:rsidRPr="006327F2" w:rsidRDefault="006327F2" w:rsidP="006327F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Apple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3EF2" id="Text Box 46" o:spid="_x0000_s1033" type="#_x0000_t202" style="position:absolute;left:0;text-align:left;margin-left:9pt;margin-top:64.5pt;width:214.5pt;height:453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" filled="f" stroked="f">
                <v:textbox>
                  <w:txbxContent>
                    <w:p w14:paraId="21613F4C" w14:textId="77777777" w:rsidR="006327F2" w:rsidRPr="008B7F3A" w:rsidRDefault="006327F2" w:rsidP="00823A2F">
                      <w:pPr>
                        <w:spacing w:after="0"/>
                        <w:jc w:val="center"/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</w:pPr>
                      <w:r w:rsidRPr="008B7F3A"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>10 Inch Pies</w:t>
                      </w:r>
                      <w:r w:rsidR="00823A2F" w:rsidRPr="008B7F3A">
                        <w:rPr>
                          <w:color w:val="536142" w:themeColor="accent1" w:themeShade="80"/>
                          <w:sz w:val="32"/>
                          <w:szCs w:val="32"/>
                          <w:u w:val="single"/>
                        </w:rPr>
                        <w:t xml:space="preserve"> $16</w:t>
                      </w:r>
                    </w:p>
                    <w:tbl>
                      <w:tblPr>
                        <w:tblStyle w:val="LightShading-Accent3"/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1242"/>
                        <w:gridCol w:w="639"/>
                        <w:gridCol w:w="1880"/>
                      </w:tblGrid>
                      <w:tr w:rsidR="006327F2" w14:paraId="21613F8C" w14:textId="77777777" w:rsidTr="00CF7DA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676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242" w:type="dxa"/>
                            <w:tcBorders>
                              <w:top w:val="single" w:sz="8" w:space="0" w:color="EEB43E" w:themeColor="accent3"/>
                            </w:tcBorders>
                            <w:shd w:val="clear" w:color="auto" w:fill="auto"/>
                          </w:tcPr>
                          <w:p w14:paraId="21613F4D" w14:textId="19E46664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4E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4F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50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51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52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53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54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55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56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57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58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59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5A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5B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5C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5D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5E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5F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0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61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2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63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4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65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6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67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8" w14:textId="24251D3C" w:rsidR="00823A2F" w:rsidRPr="00080817" w:rsidRDefault="00CF7DAA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6FC24AB" w14:textId="77777777" w:rsidR="00CF7DAA" w:rsidRPr="00080817" w:rsidRDefault="00CF7DAA" w:rsidP="00CF7DAA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3EDF5C4A" w14:textId="3217863E" w:rsidR="00CF7DAA" w:rsidRPr="00080817" w:rsidRDefault="00CF7DAA" w:rsidP="00CF7DAA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34B2A078" w14:textId="77777777" w:rsidR="00CF7DAA" w:rsidRPr="00080817" w:rsidRDefault="00CF7DAA" w:rsidP="00CF7DAA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5C08513D" w14:textId="43C2E639" w:rsidR="00CF7DAA" w:rsidRPr="00080817" w:rsidRDefault="00CF7DAA" w:rsidP="00CF7DAA">
                            <w:pPr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_______</w:t>
                            </w:r>
                          </w:p>
                          <w:p w14:paraId="21613F6A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B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C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D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E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6F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70" w14:textId="77777777" w:rsidR="00823A2F" w:rsidRPr="00080817" w:rsidRDefault="00823A2F" w:rsidP="00823A2F">
                            <w:pPr>
                              <w:rPr>
                                <w:color w:val="8A600C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519" w:type="dxa"/>
                            <w:gridSpan w:val="2"/>
                            <w:tcBorders>
                              <w:top w:val="single" w:sz="8" w:space="0" w:color="EEB43E" w:themeColor="accent3"/>
                              <w:bottom w:val="nil"/>
                            </w:tcBorders>
                            <w:shd w:val="clear" w:color="auto" w:fill="auto"/>
                          </w:tcPr>
                          <w:p w14:paraId="21613F71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72" w14:textId="77777777" w:rsidR="006327F2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Apple</w:t>
                            </w:r>
                          </w:p>
                          <w:p w14:paraId="21613F73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74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Apple Caramel Walnut</w:t>
                            </w:r>
                          </w:p>
                          <w:p w14:paraId="21613F75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76" w14:textId="0A243ED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Apple C</w:t>
                            </w:r>
                            <w:r w:rsidR="007A7CA6">
                              <w:rPr>
                                <w:color w:val="8A600C" w:themeColor="accent3" w:themeShade="80"/>
                              </w:rPr>
                              <w:t>ranberry</w:t>
                            </w:r>
                          </w:p>
                          <w:p w14:paraId="21613F77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78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Pumpkin</w:t>
                            </w:r>
                          </w:p>
                          <w:p w14:paraId="21613F79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7A" w14:textId="77777777" w:rsidR="008B7F3A" w:rsidRPr="00080817" w:rsidRDefault="008B7F3A" w:rsidP="008B7F3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Sweet Potato</w:t>
                            </w:r>
                          </w:p>
                          <w:p w14:paraId="21613F7B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7C" w14:textId="77777777" w:rsidR="00823A2F" w:rsidRPr="00080817" w:rsidRDefault="008B7F3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Pecan</w:t>
                            </w:r>
                          </w:p>
                          <w:p w14:paraId="21613F7D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7E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Cherry</w:t>
                            </w:r>
                          </w:p>
                          <w:p w14:paraId="21613F7F" w14:textId="77777777" w:rsidR="008B7F3A" w:rsidRPr="00080817" w:rsidRDefault="008B7F3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80" w14:textId="77777777" w:rsidR="00823A2F" w:rsidRPr="00080817" w:rsidRDefault="008B7F3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Blueberry</w:t>
                            </w:r>
                          </w:p>
                          <w:p w14:paraId="21613F81" w14:textId="77777777" w:rsidR="008B7F3A" w:rsidRPr="00080817" w:rsidRDefault="008B7F3A" w:rsidP="008B7F3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82" w14:textId="77777777" w:rsidR="00823A2F" w:rsidRPr="00080817" w:rsidRDefault="008B7F3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Mixed Fruit</w:t>
                            </w:r>
                          </w:p>
                          <w:p w14:paraId="21613F83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62D172D9" w14:textId="77777777" w:rsidR="00B15551" w:rsidRPr="00080817" w:rsidRDefault="00B15551" w:rsidP="00B15551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proofErr w:type="spellStart"/>
                            <w:r w:rsidRPr="00080817">
                              <w:rPr>
                                <w:color w:val="8A600C" w:themeColor="accent3" w:themeShade="80"/>
                              </w:rPr>
                              <w:t>Peachberry</w:t>
                            </w:r>
                            <w:proofErr w:type="spellEnd"/>
                          </w:p>
                          <w:p w14:paraId="2ADD93C5" w14:textId="77777777" w:rsidR="00B15551" w:rsidRPr="00080817" w:rsidRDefault="00B15551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84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Apple Crumb</w:t>
                            </w:r>
                          </w:p>
                          <w:p w14:paraId="14AC33DD" w14:textId="77777777" w:rsidR="00CF7DAA" w:rsidRPr="00080817" w:rsidRDefault="00CF7DA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D4E69B2" w14:textId="3439A549" w:rsidR="00CF7DAA" w:rsidRPr="00080817" w:rsidRDefault="00CF7DA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Cherry Crumb</w:t>
                            </w:r>
                          </w:p>
                          <w:p w14:paraId="21613F85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87" w14:textId="313B7FCD" w:rsidR="00823A2F" w:rsidRPr="00080817" w:rsidRDefault="00B15551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 xml:space="preserve">Pineapple </w:t>
                            </w:r>
                            <w:proofErr w:type="spellStart"/>
                            <w:r w:rsidRPr="00080817">
                              <w:rPr>
                                <w:color w:val="8A600C" w:themeColor="accent3" w:themeShade="80"/>
                              </w:rPr>
                              <w:t>Upsidedown</w:t>
                            </w:r>
                            <w:proofErr w:type="spellEnd"/>
                          </w:p>
                          <w:p w14:paraId="21613F89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79FC614" w14:textId="377EC083" w:rsidR="00CF7DAA" w:rsidRPr="00080817" w:rsidRDefault="00A4243E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Peanut Butter</w:t>
                            </w:r>
                            <w:r w:rsidR="00823A2F" w:rsidRPr="00080817">
                              <w:rPr>
                                <w:color w:val="8A600C" w:themeColor="accent3" w:themeShade="80"/>
                              </w:rPr>
                              <w:t xml:space="preserve"> Cream</w:t>
                            </w:r>
                          </w:p>
                          <w:p w14:paraId="0890F004" w14:textId="77777777" w:rsidR="00B15551" w:rsidRPr="00080817" w:rsidRDefault="00B15551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117AB673" w14:textId="77777777" w:rsidR="00B15551" w:rsidRPr="00080817" w:rsidRDefault="00B15551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Banana Cream</w:t>
                            </w:r>
                          </w:p>
                          <w:p w14:paraId="3B546F38" w14:textId="77777777" w:rsidR="00B15551" w:rsidRPr="00080817" w:rsidRDefault="00B15551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BB61100" w14:textId="41CDA071" w:rsidR="00B15551" w:rsidRPr="00080817" w:rsidRDefault="00B15551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  <w:r w:rsidRPr="00080817">
                              <w:rPr>
                                <w:color w:val="8A600C" w:themeColor="accent3" w:themeShade="80"/>
                              </w:rPr>
                              <w:t>Chocolate Mousse</w:t>
                            </w:r>
                          </w:p>
                          <w:p w14:paraId="4D6D2055" w14:textId="77777777" w:rsidR="00CF7DAA" w:rsidRPr="00080817" w:rsidRDefault="00CF7DA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1F95A9E3" w14:textId="77777777" w:rsidR="00CF7DAA" w:rsidRPr="00080817" w:rsidRDefault="00CF7DA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7429CDEA" w14:textId="77777777" w:rsidR="00CF7DAA" w:rsidRPr="00080817" w:rsidRDefault="00CF7DA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02CD7888" w14:textId="77777777" w:rsidR="00CF7DAA" w:rsidRPr="00080817" w:rsidRDefault="00CF7DA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882554D" w14:textId="77777777" w:rsidR="00CF7DAA" w:rsidRPr="00080817" w:rsidRDefault="00CF7DA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3B0B46AC" w14:textId="77777777" w:rsidR="00CF7DAA" w:rsidRPr="00080817" w:rsidRDefault="00CF7DAA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  <w:p w14:paraId="21613F8B" w14:textId="77777777" w:rsidR="00823A2F" w:rsidRPr="00080817" w:rsidRDefault="00823A2F" w:rsidP="00823A2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A600C" w:themeColor="accent3" w:themeShade="80"/>
                              </w:rPr>
                            </w:pPr>
                          </w:p>
                        </w:tc>
                      </w:tr>
                      <w:tr w:rsidR="00CF7DAA" w14:paraId="21613F93" w14:textId="77777777" w:rsidTr="00482CFA">
                        <w:trPr>
                          <w:trHeight w:val="5676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881" w:type="dxa"/>
                            <w:gridSpan w:val="2"/>
                            <w:tcBorders>
                              <w:bottom w:val="single" w:sz="8" w:space="0" w:color="EEB43E" w:themeColor="accent3"/>
                            </w:tcBorders>
                          </w:tcPr>
                          <w:p w14:paraId="033702AB" w14:textId="02B701D3" w:rsidR="00CF7DAA" w:rsidRDefault="00CF7DAA" w:rsidP="00CF7DAA"/>
                          <w:p w14:paraId="706E0DBE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491237FF" w14:textId="77777777" w:rsidR="00CF7DAA" w:rsidRDefault="00CF7DAA" w:rsidP="00CF7DAA"/>
                          <w:p w14:paraId="5AFB19DC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6E1C0029" w14:textId="77777777" w:rsidR="00CF7DAA" w:rsidRDefault="00CF7DAA" w:rsidP="00CF7DAA"/>
                          <w:p w14:paraId="433F0CAC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64D5EBFD" w14:textId="77777777" w:rsidR="00CF7DAA" w:rsidRDefault="00CF7DAA" w:rsidP="00CF7DAA"/>
                          <w:p w14:paraId="7DCB2A04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7617C4E0" w14:textId="77777777" w:rsidR="00CF7DAA" w:rsidRDefault="00CF7DAA" w:rsidP="00CF7DAA"/>
                          <w:p w14:paraId="08E8B519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62782CF6" w14:textId="77777777" w:rsidR="00CF7DAA" w:rsidRDefault="00CF7DAA" w:rsidP="00CF7DAA"/>
                          <w:p w14:paraId="3761D201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3EC234C6" w14:textId="77777777" w:rsidR="00CF7DAA" w:rsidRDefault="00CF7DAA" w:rsidP="00CF7DAA"/>
                          <w:p w14:paraId="3B6F638D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3B4AE6F9" w14:textId="77777777" w:rsidR="00CF7DAA" w:rsidRDefault="00CF7DAA" w:rsidP="00CF7DAA"/>
                          <w:p w14:paraId="438BB4A0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619D339E" w14:textId="77777777" w:rsidR="00CF7DAA" w:rsidRDefault="00CF7DAA" w:rsidP="00CF7DAA"/>
                          <w:p w14:paraId="66D217E7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24EBDB27" w14:textId="77777777" w:rsidR="00CF7DAA" w:rsidRDefault="00CF7DAA" w:rsidP="00CF7DAA"/>
                          <w:p w14:paraId="07431FAB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352294F3" w14:textId="77777777" w:rsidR="00CF7DAA" w:rsidRDefault="00CF7DAA" w:rsidP="00CF7DAA"/>
                          <w:p w14:paraId="0AB9001A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7645A668" w14:textId="77777777" w:rsidR="00CF7DAA" w:rsidRDefault="00CF7DAA" w:rsidP="00CF7DAA"/>
                          <w:p w14:paraId="690DD020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51F64EA4" w14:textId="77777777" w:rsidR="00CF7DAA" w:rsidRDefault="00CF7DAA" w:rsidP="00CF7DAA"/>
                          <w:p w14:paraId="7133BC72" w14:textId="77777777" w:rsidR="00CF7DAA" w:rsidRDefault="00CF7DAA" w:rsidP="00CF7DAA">
                            <w:r>
                              <w:t>_______</w:t>
                            </w:r>
                          </w:p>
                          <w:p w14:paraId="68D15D91" w14:textId="77777777" w:rsidR="00CF7DAA" w:rsidRDefault="00CF7DAA" w:rsidP="00CF7DAA"/>
                          <w:p w14:paraId="42FF8321" w14:textId="77777777" w:rsidR="00CF7DAA" w:rsidRDefault="00CF7DAA" w:rsidP="00CF7DAA"/>
                          <w:p w14:paraId="5F5661B4" w14:textId="77777777" w:rsidR="00CF7DAA" w:rsidRDefault="00CF7DAA" w:rsidP="00CF7DAA"/>
                          <w:p w14:paraId="0FEF12A1" w14:textId="77777777" w:rsidR="00CF7DAA" w:rsidRDefault="00CF7DAA" w:rsidP="00CF7DAA"/>
                          <w:p w14:paraId="61AA74F7" w14:textId="77777777" w:rsidR="00CF7DAA" w:rsidRDefault="00CF7DAA" w:rsidP="00CF7DAA"/>
                          <w:p w14:paraId="635616B3" w14:textId="77777777" w:rsidR="00CF7DAA" w:rsidRDefault="00CF7DAA" w:rsidP="00CF7DAA"/>
                          <w:p w14:paraId="78B1AB3D" w14:textId="77777777" w:rsidR="00CF7DAA" w:rsidRDefault="00CF7DAA" w:rsidP="00CF7DAA"/>
                          <w:p w14:paraId="530337AC" w14:textId="77777777" w:rsidR="00CF7DAA" w:rsidRDefault="00CF7DAA" w:rsidP="00CF7DAA"/>
                          <w:p w14:paraId="3D7BACB5" w14:textId="77777777" w:rsidR="00CF7DAA" w:rsidRDefault="00CF7DAA" w:rsidP="00CF7DAA"/>
                          <w:p w14:paraId="21613F8D" w14:textId="77777777" w:rsidR="00CF7DAA" w:rsidRDefault="00CF7DAA" w:rsidP="00CF7DAA"/>
                        </w:tc>
                        <w:tc>
                          <w:tcPr>
                            <w:tcW w:w="1880" w:type="dxa"/>
                            <w:tcBorders>
                              <w:top w:val="nil"/>
                            </w:tcBorders>
                          </w:tcPr>
                          <w:p w14:paraId="4C9D72D2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4F4ABEAD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Apple</w:t>
                            </w:r>
                          </w:p>
                          <w:p w14:paraId="0181CB44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6B5FB010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Apple Caramel Walnut</w:t>
                            </w:r>
                          </w:p>
                          <w:p w14:paraId="50F25724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7C05D2B8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Apple Cinnamon</w:t>
                            </w:r>
                          </w:p>
                          <w:p w14:paraId="0671EA76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5B3C7008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Pumpkin</w:t>
                            </w:r>
                          </w:p>
                          <w:p w14:paraId="38A2C177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56E4D4E9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Sweet Potato</w:t>
                            </w:r>
                          </w:p>
                          <w:p w14:paraId="23C8D0F4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6A04E01A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Pecan</w:t>
                            </w:r>
                          </w:p>
                          <w:p w14:paraId="58163FE1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689D6CEF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Cherry</w:t>
                            </w:r>
                          </w:p>
                          <w:p w14:paraId="7A68F0A0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6E4283B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Blueberry</w:t>
                            </w:r>
                          </w:p>
                          <w:p w14:paraId="19E82DE3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7B3517C1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Mixed Fruit</w:t>
                            </w:r>
                          </w:p>
                          <w:p w14:paraId="3EDD5374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4BD76B39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Apple Crumb</w:t>
                            </w:r>
                          </w:p>
                          <w:p w14:paraId="22393AA2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088B12ED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Key Lime</w:t>
                            </w:r>
                          </w:p>
                          <w:p w14:paraId="5A61B8CE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71FBA534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Pumpkin Cream</w:t>
                            </w:r>
                          </w:p>
                          <w:p w14:paraId="5DFDAB15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679933BF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Peanut Butter Cream</w:t>
                            </w:r>
                          </w:p>
                          <w:p w14:paraId="7B630E89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2318A0B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1613F92" w14:textId="77777777" w:rsidR="00CF7DAA" w:rsidRDefault="00CF7DAA" w:rsidP="00CF7DAA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14:paraId="21613F94" w14:textId="77777777" w:rsidR="006327F2" w:rsidRPr="006327F2" w:rsidRDefault="006327F2" w:rsidP="006327F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Apple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56C" w:rsidSect="00482C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F2"/>
    <w:rsid w:val="00027CC8"/>
    <w:rsid w:val="00080817"/>
    <w:rsid w:val="000C476D"/>
    <w:rsid w:val="00160716"/>
    <w:rsid w:val="00195123"/>
    <w:rsid w:val="001F16D1"/>
    <w:rsid w:val="0038667F"/>
    <w:rsid w:val="003C5DAB"/>
    <w:rsid w:val="0040062A"/>
    <w:rsid w:val="00482CFA"/>
    <w:rsid w:val="00623CCD"/>
    <w:rsid w:val="006327F2"/>
    <w:rsid w:val="006B0EC3"/>
    <w:rsid w:val="007A7CA6"/>
    <w:rsid w:val="00823A2F"/>
    <w:rsid w:val="008B7F3A"/>
    <w:rsid w:val="008F0523"/>
    <w:rsid w:val="00983526"/>
    <w:rsid w:val="00A06E46"/>
    <w:rsid w:val="00A4243E"/>
    <w:rsid w:val="00B13BFC"/>
    <w:rsid w:val="00B15551"/>
    <w:rsid w:val="00CF7DAA"/>
    <w:rsid w:val="00DA6941"/>
    <w:rsid w:val="00E0056C"/>
    <w:rsid w:val="00F8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13EEB"/>
  <w15:docId w15:val="{25EB1AD5-07F1-40E3-9E3C-D75A599A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D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27F2"/>
    <w:pPr>
      <w:ind w:left="720"/>
      <w:contextualSpacing/>
    </w:pPr>
  </w:style>
  <w:style w:type="table" w:styleId="LightShading-Accent3">
    <w:name w:val="Light Shading Accent 3"/>
    <w:basedOn w:val="TableNormal"/>
    <w:uiPriority w:val="60"/>
    <w:rsid w:val="006327F2"/>
    <w:pPr>
      <w:spacing w:after="0" w:line="240" w:lineRule="auto"/>
    </w:pPr>
    <w:rPr>
      <w:color w:val="CE8F12" w:themeColor="accent3" w:themeShade="BF"/>
    </w:rPr>
    <w:tblPr>
      <w:tblStyleRowBandSize w:val="1"/>
      <w:tblStyleColBandSize w:val="1"/>
      <w:tblBorders>
        <w:top w:val="single" w:sz="8" w:space="0" w:color="EEB43E" w:themeColor="accent3"/>
        <w:bottom w:val="single" w:sz="8" w:space="0" w:color="EEB43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B43E" w:themeColor="accent3"/>
          <w:left w:val="nil"/>
          <w:bottom w:val="single" w:sz="8" w:space="0" w:color="EEB43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B43E" w:themeColor="accent3"/>
          <w:left w:val="nil"/>
          <w:bottom w:val="single" w:sz="8" w:space="0" w:color="EEB43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C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CCF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wner\Application%20Data\Microsoft\Templates\harvest_menu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harvest_menu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Menu (harvest design)</vt:lpstr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subject/>
  <dc:creator>Simon</dc:creator>
  <cp:keywords/>
  <dc:description/>
  <cp:lastModifiedBy>Megan pasela</cp:lastModifiedBy>
  <cp:revision>2</cp:revision>
  <cp:lastPrinted>2018-09-17T15:05:00Z</cp:lastPrinted>
  <dcterms:created xsi:type="dcterms:W3CDTF">2018-09-17T15:06:00Z</dcterms:created>
  <dcterms:modified xsi:type="dcterms:W3CDTF">2018-09-17T15:06:00Z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TC102448039990</vt:lpwstr>
  </property>
</Properties>
</file>